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812DB" w14:textId="49B4A05C" w:rsidR="00DF4590" w:rsidRDefault="00DF4590" w:rsidP="00DF4590">
      <w:pPr>
        <w:pStyle w:val="Haupttitel"/>
      </w:pPr>
      <w:r>
        <w:t>Business Recht 2</w:t>
      </w:r>
      <w:r w:rsidR="008203A1">
        <w:t xml:space="preserve"> FS 2022</w:t>
      </w:r>
    </w:p>
    <w:p w14:paraId="546F8086" w14:textId="3DA77AA0" w:rsidR="00EA07C8" w:rsidRDefault="00DF4590" w:rsidP="00DF4590">
      <w:pPr>
        <w:pStyle w:val="Haupttitel"/>
      </w:pPr>
      <w:r>
        <w:t>Einfache Zusammenfassung</w:t>
      </w:r>
    </w:p>
    <w:p w14:paraId="6849EB67" w14:textId="77777777" w:rsidR="00FC51DB" w:rsidRDefault="004B5157" w:rsidP="00B92EA3">
      <w:pPr>
        <w:pStyle w:val="Contenttitle"/>
        <w:rPr>
          <w:noProof/>
        </w:rPr>
      </w:pPr>
      <w:r>
        <w:t>Inhalt</w:t>
      </w:r>
      <w:r w:rsidR="00023A5A">
        <w:fldChar w:fldCharType="begin"/>
      </w:r>
      <w:r w:rsidR="00023A5A">
        <w:instrText xml:space="preserve"> TOC \o "1-3" \h \z \u </w:instrText>
      </w:r>
      <w:r w:rsidR="00023A5A">
        <w:fldChar w:fldCharType="separate"/>
      </w:r>
    </w:p>
    <w:p w14:paraId="76D8CBFF" w14:textId="3CAFCB87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26" w:history="1">
        <w:r w:rsidR="00FC51DB" w:rsidRPr="008B78C2">
          <w:rPr>
            <w:rStyle w:val="Hyperlink"/>
            <w:noProof/>
          </w:rPr>
          <w:t>1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Datenschutz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_Toc107387226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2</w:t>
        </w:r>
        <w:r w:rsidR="00FC51DB">
          <w:rPr>
            <w:noProof/>
            <w:webHidden/>
          </w:rPr>
          <w:fldChar w:fldCharType="end"/>
        </w:r>
      </w:hyperlink>
    </w:p>
    <w:p w14:paraId="7616DFF5" w14:textId="6AFB2813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27" w:history="1">
        <w:r w:rsidR="00FC51DB" w:rsidRPr="008B78C2">
          <w:rPr>
            <w:rStyle w:val="Hyperlink"/>
            <w:noProof/>
          </w:rPr>
          <w:t>1.1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AGB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_Toc107387227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3</w:t>
        </w:r>
        <w:r w:rsidR="00FC51DB">
          <w:rPr>
            <w:noProof/>
            <w:webHidden/>
          </w:rPr>
          <w:fldChar w:fldCharType="end"/>
        </w:r>
      </w:hyperlink>
    </w:p>
    <w:p w14:paraId="669AB09D" w14:textId="573C9F1D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28" w:history="1">
        <w:r w:rsidR="00FC51DB" w:rsidRPr="008B78C2">
          <w:rPr>
            <w:rStyle w:val="Hyperlink"/>
            <w:noProof/>
          </w:rPr>
          <w:t>1.2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Internationale Verträge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_Toc107387228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4</w:t>
        </w:r>
        <w:r w:rsidR="00FC51DB">
          <w:rPr>
            <w:noProof/>
            <w:webHidden/>
          </w:rPr>
          <w:fldChar w:fldCharType="end"/>
        </w:r>
      </w:hyperlink>
    </w:p>
    <w:p w14:paraId="5776658E" w14:textId="60E47B66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29" w:history="1">
        <w:r w:rsidR="00FC51DB" w:rsidRPr="008B78C2">
          <w:rPr>
            <w:rStyle w:val="Hyperlink"/>
            <w:noProof/>
          </w:rPr>
          <w:t>1.3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Computerdelikte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_Toc107387229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5</w:t>
        </w:r>
        <w:r w:rsidR="00FC51DB">
          <w:rPr>
            <w:noProof/>
            <w:webHidden/>
          </w:rPr>
          <w:fldChar w:fldCharType="end"/>
        </w:r>
      </w:hyperlink>
    </w:p>
    <w:p w14:paraId="7422CF5A" w14:textId="588099CC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0" w:history="1">
        <w:r w:rsidR="00FC51DB" w:rsidRPr="008B78C2">
          <w:rPr>
            <w:rStyle w:val="Hyperlink"/>
            <w:noProof/>
          </w:rPr>
          <w:t>1.3.1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Unbefugte Datenbeschaffung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_Toc107387230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5</w:t>
        </w:r>
        <w:r w:rsidR="00FC51DB">
          <w:rPr>
            <w:noProof/>
            <w:webHidden/>
          </w:rPr>
          <w:fldChar w:fldCharType="end"/>
        </w:r>
      </w:hyperlink>
    </w:p>
    <w:p w14:paraId="76799692" w14:textId="14F5CD29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1" w:history="1">
        <w:r w:rsidR="00FC51DB" w:rsidRPr="008B78C2">
          <w:rPr>
            <w:rStyle w:val="Hyperlink"/>
            <w:noProof/>
          </w:rPr>
          <w:t>1.3.2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Unbefugtes Eindringen in ein Datenverarbeitungssystem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_Toc107387231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5</w:t>
        </w:r>
        <w:r w:rsidR="00FC51DB">
          <w:rPr>
            <w:noProof/>
            <w:webHidden/>
          </w:rPr>
          <w:fldChar w:fldCharType="end"/>
        </w:r>
      </w:hyperlink>
    </w:p>
    <w:p w14:paraId="31924804" w14:textId="60189BDF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2" w:history="1">
        <w:r w:rsidR="00FC51DB" w:rsidRPr="008B78C2">
          <w:rPr>
            <w:rStyle w:val="Hyperlink"/>
            <w:noProof/>
          </w:rPr>
          <w:t>1.3.3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Betrügerischer Missbrauch einer Datenverarbeitungssystems / Computer Betrug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_Toc107387232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5</w:t>
        </w:r>
        <w:r w:rsidR="00FC51DB">
          <w:rPr>
            <w:noProof/>
            <w:webHidden/>
          </w:rPr>
          <w:fldChar w:fldCharType="end"/>
        </w:r>
      </w:hyperlink>
    </w:p>
    <w:p w14:paraId="53E1875C" w14:textId="0866DBD0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3" w:history="1">
        <w:r w:rsidR="00FC51DB" w:rsidRPr="008B78C2">
          <w:rPr>
            <w:rStyle w:val="Hyperlink"/>
            <w:noProof/>
          </w:rPr>
          <w:t>1.3.4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Einfache Datenbeschädigung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_Toc107387233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5</w:t>
        </w:r>
        <w:r w:rsidR="00FC51DB">
          <w:rPr>
            <w:noProof/>
            <w:webHidden/>
          </w:rPr>
          <w:fldChar w:fldCharType="end"/>
        </w:r>
      </w:hyperlink>
    </w:p>
    <w:p w14:paraId="0E12C052" w14:textId="7DFE6F90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4" w:history="1">
        <w:r w:rsidR="00FC51DB" w:rsidRPr="008B78C2">
          <w:rPr>
            <w:rStyle w:val="Hyperlink"/>
            <w:noProof/>
          </w:rPr>
          <w:t>1.3.5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Datenbeschädigung durch Malware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_Toc107387234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6</w:t>
        </w:r>
        <w:r w:rsidR="00FC51DB">
          <w:rPr>
            <w:noProof/>
            <w:webHidden/>
          </w:rPr>
          <w:fldChar w:fldCharType="end"/>
        </w:r>
      </w:hyperlink>
    </w:p>
    <w:p w14:paraId="0068D2D9" w14:textId="044F1E13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5" w:history="1">
        <w:r w:rsidR="00FC51DB" w:rsidRPr="008B78C2">
          <w:rPr>
            <w:rStyle w:val="Hyperlink"/>
            <w:noProof/>
          </w:rPr>
          <w:t>1.3.6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Überwachung des Post- und Fernmeldeverkehrs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_Toc107387235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6</w:t>
        </w:r>
        <w:r w:rsidR="00FC51DB">
          <w:rPr>
            <w:noProof/>
            <w:webHidden/>
          </w:rPr>
          <w:fldChar w:fldCharType="end"/>
        </w:r>
      </w:hyperlink>
    </w:p>
    <w:p w14:paraId="506D8621" w14:textId="1627096B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36" w:history="1">
        <w:r w:rsidR="00FC51DB" w:rsidRPr="008B78C2">
          <w:rPr>
            <w:rStyle w:val="Hyperlink"/>
            <w:noProof/>
          </w:rPr>
          <w:t>1.3.7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Spam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_Toc107387236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6</w:t>
        </w:r>
        <w:r w:rsidR="00FC51DB">
          <w:rPr>
            <w:noProof/>
            <w:webHidden/>
          </w:rPr>
          <w:fldChar w:fldCharType="end"/>
        </w:r>
      </w:hyperlink>
    </w:p>
    <w:p w14:paraId="14BF7BC8" w14:textId="6FDC4477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37" w:history="1">
        <w:r w:rsidR="00FC51DB" w:rsidRPr="008B78C2">
          <w:rPr>
            <w:rStyle w:val="Hyperlink"/>
            <w:noProof/>
          </w:rPr>
          <w:t>2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Arbeitsverträge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_Toc107387237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6</w:t>
        </w:r>
        <w:r w:rsidR="00FC51DB">
          <w:rPr>
            <w:noProof/>
            <w:webHidden/>
          </w:rPr>
          <w:fldChar w:fldCharType="end"/>
        </w:r>
      </w:hyperlink>
    </w:p>
    <w:p w14:paraId="10FC56B7" w14:textId="56AB0E1D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38" w:history="1">
        <w:r w:rsidR="00FC51DB" w:rsidRPr="008B78C2">
          <w:rPr>
            <w:rStyle w:val="Hyperlink"/>
            <w:noProof/>
          </w:rPr>
          <w:t>2.1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Arbeitsverhältnisses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_Toc107387238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7</w:t>
        </w:r>
        <w:r w:rsidR="00FC51DB">
          <w:rPr>
            <w:noProof/>
            <w:webHidden/>
          </w:rPr>
          <w:fldChar w:fldCharType="end"/>
        </w:r>
      </w:hyperlink>
    </w:p>
    <w:p w14:paraId="3B9760A7" w14:textId="0834C19D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39" w:history="1">
        <w:r w:rsidR="00FC51DB" w:rsidRPr="008B78C2">
          <w:rPr>
            <w:rStyle w:val="Hyperlink"/>
            <w:noProof/>
          </w:rPr>
          <w:t>2.2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Kündigung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_Toc107387239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9</w:t>
        </w:r>
        <w:r w:rsidR="00FC51DB">
          <w:rPr>
            <w:noProof/>
            <w:webHidden/>
          </w:rPr>
          <w:fldChar w:fldCharType="end"/>
        </w:r>
      </w:hyperlink>
    </w:p>
    <w:p w14:paraId="3963CD05" w14:textId="49DF48FB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40" w:history="1">
        <w:r w:rsidR="00FC51DB" w:rsidRPr="008B78C2">
          <w:rPr>
            <w:rStyle w:val="Hyperlink"/>
            <w:noProof/>
          </w:rPr>
          <w:t>3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IT-Verträge / Internet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_Toc107387240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9</w:t>
        </w:r>
        <w:r w:rsidR="00FC51DB">
          <w:rPr>
            <w:noProof/>
            <w:webHidden/>
          </w:rPr>
          <w:fldChar w:fldCharType="end"/>
        </w:r>
      </w:hyperlink>
    </w:p>
    <w:p w14:paraId="44BD174D" w14:textId="69D22F5E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41" w:history="1">
        <w:r w:rsidR="00FC51DB" w:rsidRPr="008B78C2">
          <w:rPr>
            <w:rStyle w:val="Hyperlink"/>
            <w:noProof/>
          </w:rPr>
          <w:t>3.1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IT-Verträge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_Toc107387241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9</w:t>
        </w:r>
        <w:r w:rsidR="00FC51DB">
          <w:rPr>
            <w:noProof/>
            <w:webHidden/>
          </w:rPr>
          <w:fldChar w:fldCharType="end"/>
        </w:r>
      </w:hyperlink>
    </w:p>
    <w:p w14:paraId="2533C0B0" w14:textId="20DBF60D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42" w:history="1">
        <w:r w:rsidR="00FC51DB" w:rsidRPr="008B78C2">
          <w:rPr>
            <w:rStyle w:val="Hyperlink"/>
            <w:noProof/>
          </w:rPr>
          <w:t>3.2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Internetverträge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_Toc107387242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10</w:t>
        </w:r>
        <w:r w:rsidR="00FC51DB">
          <w:rPr>
            <w:noProof/>
            <w:webHidden/>
          </w:rPr>
          <w:fldChar w:fldCharType="end"/>
        </w:r>
      </w:hyperlink>
    </w:p>
    <w:p w14:paraId="4D73E000" w14:textId="1628518A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43" w:history="1">
        <w:r w:rsidR="00FC51DB" w:rsidRPr="008B78C2">
          <w:rPr>
            <w:rStyle w:val="Hyperlink"/>
            <w:noProof/>
          </w:rPr>
          <w:t>3.3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Verträge Allgemein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_Toc107387243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10</w:t>
        </w:r>
        <w:r w:rsidR="00FC51DB">
          <w:rPr>
            <w:noProof/>
            <w:webHidden/>
          </w:rPr>
          <w:fldChar w:fldCharType="end"/>
        </w:r>
      </w:hyperlink>
    </w:p>
    <w:p w14:paraId="71654573" w14:textId="3EF54766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44" w:history="1">
        <w:r w:rsidR="00FC51DB" w:rsidRPr="008B78C2">
          <w:rPr>
            <w:rStyle w:val="Hyperlink"/>
            <w:noProof/>
          </w:rPr>
          <w:t>4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Rechte an Erfindungen und Designs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_Toc107387244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10</w:t>
        </w:r>
        <w:r w:rsidR="00FC51DB">
          <w:rPr>
            <w:noProof/>
            <w:webHidden/>
          </w:rPr>
          <w:fldChar w:fldCharType="end"/>
        </w:r>
      </w:hyperlink>
    </w:p>
    <w:p w14:paraId="55264ABB" w14:textId="6087D607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45" w:history="1">
        <w:r w:rsidR="00FC51DB" w:rsidRPr="008B78C2">
          <w:rPr>
            <w:rStyle w:val="Hyperlink"/>
            <w:noProof/>
          </w:rPr>
          <w:t>5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Immaterialgüterrecht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_Toc107387245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11</w:t>
        </w:r>
        <w:r w:rsidR="00FC51DB">
          <w:rPr>
            <w:noProof/>
            <w:webHidden/>
          </w:rPr>
          <w:fldChar w:fldCharType="end"/>
        </w:r>
      </w:hyperlink>
    </w:p>
    <w:p w14:paraId="390DCED0" w14:textId="74E62A08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46" w:history="1">
        <w:r w:rsidR="00FC51DB" w:rsidRPr="008B78C2">
          <w:rPr>
            <w:rStyle w:val="Hyperlink"/>
            <w:noProof/>
          </w:rPr>
          <w:t>5.1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Rechte an Erfindungen und Designs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_Toc107387246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11</w:t>
        </w:r>
        <w:r w:rsidR="00FC51DB">
          <w:rPr>
            <w:noProof/>
            <w:webHidden/>
          </w:rPr>
          <w:fldChar w:fldCharType="end"/>
        </w:r>
      </w:hyperlink>
    </w:p>
    <w:p w14:paraId="61C3C419" w14:textId="7502DE2D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47" w:history="1">
        <w:r w:rsidR="00FC51DB" w:rsidRPr="008B78C2">
          <w:rPr>
            <w:rStyle w:val="Hyperlink"/>
            <w:noProof/>
          </w:rPr>
          <w:t>5.2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Kurzfassung Immaterialgüterrecht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_Toc107387247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11</w:t>
        </w:r>
        <w:r w:rsidR="00FC51DB">
          <w:rPr>
            <w:noProof/>
            <w:webHidden/>
          </w:rPr>
          <w:fldChar w:fldCharType="end"/>
        </w:r>
      </w:hyperlink>
    </w:p>
    <w:p w14:paraId="2E46D850" w14:textId="076454E8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48" w:history="1">
        <w:r w:rsidR="00FC51DB" w:rsidRPr="008B78C2">
          <w:rPr>
            <w:rStyle w:val="Hyperlink"/>
            <w:noProof/>
          </w:rPr>
          <w:t>6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Markenrecht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_Toc107387248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12</w:t>
        </w:r>
        <w:r w:rsidR="00FC51DB">
          <w:rPr>
            <w:noProof/>
            <w:webHidden/>
          </w:rPr>
          <w:fldChar w:fldCharType="end"/>
        </w:r>
      </w:hyperlink>
    </w:p>
    <w:p w14:paraId="6EE537BF" w14:textId="20A9F707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49" w:history="1">
        <w:r w:rsidR="00FC51DB" w:rsidRPr="008B78C2">
          <w:rPr>
            <w:rStyle w:val="Hyperlink"/>
            <w:noProof/>
          </w:rPr>
          <w:t>7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Urheberrecht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_Toc107387249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13</w:t>
        </w:r>
        <w:r w:rsidR="00FC51DB">
          <w:rPr>
            <w:noProof/>
            <w:webHidden/>
          </w:rPr>
          <w:fldChar w:fldCharType="end"/>
        </w:r>
      </w:hyperlink>
    </w:p>
    <w:p w14:paraId="6A988D8D" w14:textId="1DDCDD72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50" w:history="1">
        <w:r w:rsidR="00FC51DB" w:rsidRPr="008B78C2">
          <w:rPr>
            <w:rStyle w:val="Hyperlink"/>
            <w:noProof/>
          </w:rPr>
          <w:t>7.1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Schutzdauer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_Toc107387250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14</w:t>
        </w:r>
        <w:r w:rsidR="00FC51DB">
          <w:rPr>
            <w:noProof/>
            <w:webHidden/>
          </w:rPr>
          <w:fldChar w:fldCharType="end"/>
        </w:r>
      </w:hyperlink>
    </w:p>
    <w:p w14:paraId="797B3B1A" w14:textId="2A0F18BE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51" w:history="1">
        <w:r w:rsidR="00FC51DB" w:rsidRPr="008B78C2">
          <w:rPr>
            <w:rStyle w:val="Hyperlink"/>
            <w:noProof/>
          </w:rPr>
          <w:t>7.2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Patente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_Toc107387251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15</w:t>
        </w:r>
        <w:r w:rsidR="00FC51DB">
          <w:rPr>
            <w:noProof/>
            <w:webHidden/>
          </w:rPr>
          <w:fldChar w:fldCharType="end"/>
        </w:r>
      </w:hyperlink>
    </w:p>
    <w:p w14:paraId="07974F55" w14:textId="09C65C30" w:rsidR="00FC51DB" w:rsidRDefault="00655792">
      <w:pPr>
        <w:pStyle w:val="Verzeichnis3"/>
        <w:rPr>
          <w:rFonts w:asciiTheme="minorHAnsi" w:eastAsiaTheme="minorEastAsia" w:hAnsiTheme="minorHAnsi" w:cstheme="minorBidi"/>
          <w:noProof/>
          <w:sz w:val="22"/>
        </w:rPr>
      </w:pPr>
      <w:hyperlink w:anchor="_Toc107387252" w:history="1">
        <w:r w:rsidR="00FC51DB" w:rsidRPr="008B78C2">
          <w:rPr>
            <w:rStyle w:val="Hyperlink"/>
            <w:noProof/>
          </w:rPr>
          <w:t>7.2.1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Patentverletzung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_Toc107387252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15</w:t>
        </w:r>
        <w:r w:rsidR="00FC51DB">
          <w:rPr>
            <w:noProof/>
            <w:webHidden/>
          </w:rPr>
          <w:fldChar w:fldCharType="end"/>
        </w:r>
      </w:hyperlink>
    </w:p>
    <w:p w14:paraId="52CB1F28" w14:textId="4D7B2F0E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53" w:history="1">
        <w:r w:rsidR="00FC51DB" w:rsidRPr="008B78C2">
          <w:rPr>
            <w:rStyle w:val="Hyperlink"/>
            <w:noProof/>
          </w:rPr>
          <w:t>8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Computerprogramme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_Toc107387253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16</w:t>
        </w:r>
        <w:r w:rsidR="00FC51DB">
          <w:rPr>
            <w:noProof/>
            <w:webHidden/>
          </w:rPr>
          <w:fldChar w:fldCharType="end"/>
        </w:r>
      </w:hyperlink>
    </w:p>
    <w:p w14:paraId="557732F9" w14:textId="219A73BA" w:rsidR="00FC51DB" w:rsidRDefault="00655792">
      <w:pPr>
        <w:pStyle w:val="Verzeichnis1"/>
        <w:rPr>
          <w:rFonts w:asciiTheme="minorHAnsi" w:eastAsiaTheme="minorEastAsia" w:hAnsiTheme="minorHAnsi" w:cstheme="minorBidi"/>
          <w:b w:val="0"/>
          <w:noProof/>
          <w:sz w:val="22"/>
        </w:rPr>
      </w:pPr>
      <w:hyperlink w:anchor="_Toc107387254" w:history="1">
        <w:r w:rsidR="00FC51DB" w:rsidRPr="008B78C2">
          <w:rPr>
            <w:rStyle w:val="Hyperlink"/>
            <w:noProof/>
          </w:rPr>
          <w:t>9</w:t>
        </w:r>
        <w:r w:rsidR="00FC51DB">
          <w:rPr>
            <w:rFonts w:asciiTheme="minorHAnsi" w:eastAsiaTheme="minorEastAsia" w:hAnsiTheme="minorHAnsi" w:cstheme="minorBidi"/>
            <w:b w:val="0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Haftplicht / Produktehaftpflicht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_Toc107387254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17</w:t>
        </w:r>
        <w:r w:rsidR="00FC51DB">
          <w:rPr>
            <w:noProof/>
            <w:webHidden/>
          </w:rPr>
          <w:fldChar w:fldCharType="end"/>
        </w:r>
      </w:hyperlink>
    </w:p>
    <w:p w14:paraId="58EB5472" w14:textId="1E7BD499" w:rsidR="00FC51DB" w:rsidRDefault="00655792">
      <w:pPr>
        <w:pStyle w:val="Verzeichnis2"/>
        <w:rPr>
          <w:rFonts w:asciiTheme="minorHAnsi" w:eastAsiaTheme="minorEastAsia" w:hAnsiTheme="minorHAnsi" w:cstheme="minorBidi"/>
          <w:noProof/>
          <w:sz w:val="22"/>
        </w:rPr>
      </w:pPr>
      <w:hyperlink w:anchor="_Toc107387255" w:history="1">
        <w:r w:rsidR="00FC51DB" w:rsidRPr="008B78C2">
          <w:rPr>
            <w:rStyle w:val="Hyperlink"/>
            <w:noProof/>
          </w:rPr>
          <w:t>9.1</w:t>
        </w:r>
        <w:r w:rsidR="00FC51DB">
          <w:rPr>
            <w:rFonts w:asciiTheme="minorHAnsi" w:eastAsiaTheme="minorEastAsia" w:hAnsiTheme="minorHAnsi" w:cstheme="minorBidi"/>
            <w:noProof/>
            <w:sz w:val="22"/>
          </w:rPr>
          <w:tab/>
        </w:r>
        <w:r w:rsidR="00FC51DB" w:rsidRPr="008B78C2">
          <w:rPr>
            <w:rStyle w:val="Hyperlink"/>
            <w:noProof/>
          </w:rPr>
          <w:t>Produkt Haftpflicht</w:t>
        </w:r>
        <w:r w:rsidR="00FC51DB">
          <w:rPr>
            <w:noProof/>
            <w:webHidden/>
          </w:rPr>
          <w:tab/>
        </w:r>
        <w:r w:rsidR="00FC51DB">
          <w:rPr>
            <w:noProof/>
            <w:webHidden/>
          </w:rPr>
          <w:fldChar w:fldCharType="begin"/>
        </w:r>
        <w:r w:rsidR="00FC51DB">
          <w:rPr>
            <w:noProof/>
            <w:webHidden/>
          </w:rPr>
          <w:instrText xml:space="preserve"> PAGEREF _Toc107387255 \h </w:instrText>
        </w:r>
        <w:r w:rsidR="00FC51DB">
          <w:rPr>
            <w:noProof/>
            <w:webHidden/>
          </w:rPr>
        </w:r>
        <w:r w:rsidR="00FC51DB">
          <w:rPr>
            <w:noProof/>
            <w:webHidden/>
          </w:rPr>
          <w:fldChar w:fldCharType="separate"/>
        </w:r>
        <w:r w:rsidR="00FC51DB">
          <w:rPr>
            <w:noProof/>
            <w:webHidden/>
          </w:rPr>
          <w:t>17</w:t>
        </w:r>
        <w:r w:rsidR="00FC51DB">
          <w:rPr>
            <w:noProof/>
            <w:webHidden/>
          </w:rPr>
          <w:fldChar w:fldCharType="end"/>
        </w:r>
      </w:hyperlink>
    </w:p>
    <w:p w14:paraId="47A673FF" w14:textId="77777777" w:rsidR="007847C1" w:rsidRDefault="00023A5A" w:rsidP="00746895">
      <w:pPr>
        <w:tabs>
          <w:tab w:val="left" w:pos="10319"/>
          <w:tab w:val="right" w:leader="dot" w:pos="10348"/>
        </w:tabs>
        <w:sectPr w:rsidR="007847C1" w:rsidSect="007346BE">
          <w:headerReference w:type="default" r:id="rId8"/>
          <w:footerReference w:type="default" r:id="rId9"/>
          <w:pgSz w:w="11907" w:h="16840" w:code="9"/>
          <w:pgMar w:top="1701" w:right="567" w:bottom="1134" w:left="1021" w:header="510" w:footer="397" w:gutter="0"/>
          <w:cols w:space="720"/>
          <w:docGrid w:linePitch="272"/>
        </w:sectPr>
      </w:pPr>
      <w:r>
        <w:rPr>
          <w:b/>
        </w:rPr>
        <w:fldChar w:fldCharType="end"/>
      </w:r>
    </w:p>
    <w:p w14:paraId="7C1FC120" w14:textId="5B12583B" w:rsidR="00DE26F1" w:rsidRPr="00DE26F1" w:rsidRDefault="00DE26F1" w:rsidP="00DE26F1">
      <w:pPr>
        <w:pStyle w:val="berschrift1"/>
      </w:pPr>
      <w:bookmarkStart w:id="0" w:name="_Toc107319030"/>
      <w:bookmarkStart w:id="1" w:name="_Toc107387226"/>
      <w:r w:rsidRPr="00DE26F1">
        <w:lastRenderedPageBreak/>
        <w:t>Datenschutz</w:t>
      </w:r>
      <w:bookmarkEnd w:id="0"/>
      <w:bookmarkEnd w:id="1"/>
    </w:p>
    <w:p w14:paraId="6940E1C8" w14:textId="77777777" w:rsidR="00DE26F1" w:rsidRDefault="00DE26F1" w:rsidP="00DE26F1">
      <w:r>
        <w:rPr>
          <w:noProof/>
        </w:rPr>
        <w:drawing>
          <wp:inline distT="0" distB="0" distL="0" distR="0" wp14:anchorId="12B777DC" wp14:editId="059D5D41">
            <wp:extent cx="5313872" cy="2175454"/>
            <wp:effectExtent l="0" t="0" r="1270" b="0"/>
            <wp:docPr id="1" name="Picture 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Ein Bild, das Text enthält.&#10;&#10;Automatisch generierte Beschreibu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963" cy="2211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22AAEA" w14:textId="77777777" w:rsidR="00DE26F1" w:rsidRDefault="00DE26F1" w:rsidP="00DE26F1">
      <w:r>
        <w:rPr>
          <w:noProof/>
        </w:rPr>
        <w:drawing>
          <wp:inline distT="0" distB="0" distL="0" distR="0" wp14:anchorId="2EF9F45E" wp14:editId="462086CD">
            <wp:extent cx="5390940" cy="3747241"/>
            <wp:effectExtent l="0" t="0" r="635" b="5715"/>
            <wp:docPr id="2" name="Picture 2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Ein Bild, das Text enthält.&#10;&#10;Automatisch generierte Beschreibu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33523" cy="3776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03DD7A" w14:textId="77777777" w:rsidR="00DE26F1" w:rsidRDefault="00DE26F1" w:rsidP="00DE26F1">
      <w:r>
        <w:rPr>
          <w:noProof/>
        </w:rPr>
        <w:drawing>
          <wp:inline distT="0" distB="0" distL="0" distR="0" wp14:anchorId="68E03957" wp14:editId="2A638FE9">
            <wp:extent cx="5331125" cy="1434162"/>
            <wp:effectExtent l="0" t="0" r="3175" b="0"/>
            <wp:docPr id="3" name="Picture 3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Ein Bild, das Text enthält.&#10;&#10;Automatisch generierte Beschreibu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68052" cy="1470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701"/>
        <w:gridCol w:w="9401"/>
      </w:tblGrid>
      <w:tr w:rsidR="00661702" w:rsidRPr="00F9107C" w14:paraId="288304EA" w14:textId="77777777" w:rsidTr="00F9107C">
        <w:tc>
          <w:tcPr>
            <w:tcW w:w="1701" w:type="dxa"/>
          </w:tcPr>
          <w:p w14:paraId="6832316A" w14:textId="2A059E4E" w:rsidR="00661702" w:rsidRPr="00F9107C" w:rsidRDefault="00F9107C" w:rsidP="00F9107C">
            <w:pPr>
              <w:rPr>
                <w:b/>
                <w:bCs/>
                <w:sz w:val="18"/>
                <w:szCs w:val="18"/>
              </w:rPr>
            </w:pPr>
            <w:r w:rsidRPr="00F9107C">
              <w:rPr>
                <w:b/>
                <w:bCs/>
                <w:sz w:val="18"/>
                <w:szCs w:val="18"/>
              </w:rPr>
              <w:t xml:space="preserve">Personalisierung durch Daten </w:t>
            </w:r>
          </w:p>
        </w:tc>
        <w:tc>
          <w:tcPr>
            <w:tcW w:w="9401" w:type="dxa"/>
          </w:tcPr>
          <w:p w14:paraId="2BC0314D" w14:textId="00F621E5" w:rsidR="00F9107C" w:rsidRPr="00AF5B40" w:rsidRDefault="00F9107C" w:rsidP="009211D3">
            <w:pPr>
              <w:pStyle w:val="Listenabsatz"/>
              <w:numPr>
                <w:ilvl w:val="0"/>
                <w:numId w:val="37"/>
              </w:numPr>
              <w:rPr>
                <w:sz w:val="20"/>
                <w:szCs w:val="20"/>
              </w:rPr>
            </w:pPr>
            <w:r w:rsidRPr="00AF5B40">
              <w:rPr>
                <w:sz w:val="20"/>
                <w:szCs w:val="20"/>
              </w:rPr>
              <w:t>Personal Pricing:</w:t>
            </w:r>
            <w:r w:rsidRPr="00AF5B40">
              <w:rPr>
                <w:sz w:val="20"/>
                <w:szCs w:val="20"/>
              </w:rPr>
              <w:tab/>
            </w:r>
            <w:r w:rsidR="00F923DB" w:rsidRPr="00AF5B40">
              <w:rPr>
                <w:sz w:val="20"/>
                <w:szCs w:val="20"/>
              </w:rPr>
              <w:tab/>
              <w:t>Richtet sich nach Kaufkraft des Käufers</w:t>
            </w:r>
          </w:p>
          <w:p w14:paraId="45808D59" w14:textId="6AAFE9EB" w:rsidR="00F9107C" w:rsidRPr="00AF5B40" w:rsidRDefault="00F9107C" w:rsidP="009211D3">
            <w:pPr>
              <w:pStyle w:val="Listenabsatz"/>
              <w:numPr>
                <w:ilvl w:val="0"/>
                <w:numId w:val="37"/>
              </w:numPr>
              <w:rPr>
                <w:sz w:val="20"/>
                <w:szCs w:val="20"/>
              </w:rPr>
            </w:pPr>
            <w:r w:rsidRPr="00AF5B40">
              <w:rPr>
                <w:sz w:val="20"/>
                <w:szCs w:val="20"/>
              </w:rPr>
              <w:t>Kollaboratives Filtern:</w:t>
            </w:r>
            <w:r w:rsidRPr="00AF5B40">
              <w:rPr>
                <w:sz w:val="20"/>
                <w:szCs w:val="20"/>
              </w:rPr>
              <w:tab/>
            </w:r>
            <w:r w:rsidR="00F923DB" w:rsidRPr="00AF5B40">
              <w:rPr>
                <w:sz w:val="20"/>
                <w:szCs w:val="20"/>
              </w:rPr>
              <w:tab/>
            </w:r>
            <w:r w:rsidR="003F2ED0" w:rsidRPr="00AF5B40">
              <w:rPr>
                <w:sz w:val="20"/>
                <w:szCs w:val="20"/>
              </w:rPr>
              <w:t xml:space="preserve">Empfehlung Produkte nach denen </w:t>
            </w:r>
            <w:proofErr w:type="gramStart"/>
            <w:r w:rsidR="003F2ED0" w:rsidRPr="00AF5B40">
              <w:rPr>
                <w:sz w:val="20"/>
                <w:szCs w:val="20"/>
              </w:rPr>
              <w:t>Andere</w:t>
            </w:r>
            <w:proofErr w:type="gramEnd"/>
            <w:r w:rsidR="003F2ED0" w:rsidRPr="00AF5B40">
              <w:rPr>
                <w:sz w:val="20"/>
                <w:szCs w:val="20"/>
              </w:rPr>
              <w:t xml:space="preserve"> auch gesucht </w:t>
            </w:r>
            <w:r w:rsidR="003F2ED0" w:rsidRPr="00AF5B40">
              <w:rPr>
                <w:sz w:val="20"/>
                <w:szCs w:val="20"/>
              </w:rPr>
              <w:tab/>
            </w:r>
            <w:r w:rsidR="003F2ED0" w:rsidRPr="00AF5B40">
              <w:rPr>
                <w:sz w:val="20"/>
                <w:szCs w:val="20"/>
              </w:rPr>
              <w:tab/>
            </w:r>
            <w:r w:rsidR="003F2ED0" w:rsidRPr="00AF5B40">
              <w:rPr>
                <w:sz w:val="20"/>
                <w:szCs w:val="20"/>
              </w:rPr>
              <w:tab/>
            </w:r>
            <w:r w:rsidR="003F2ED0" w:rsidRPr="00AF5B40">
              <w:rPr>
                <w:sz w:val="20"/>
                <w:szCs w:val="20"/>
              </w:rPr>
              <w:tab/>
              <w:t xml:space="preserve">haben </w:t>
            </w:r>
            <w:r w:rsidRPr="00AF5B40">
              <w:rPr>
                <w:sz w:val="20"/>
                <w:szCs w:val="20"/>
              </w:rPr>
              <w:tab/>
            </w:r>
          </w:p>
          <w:p w14:paraId="54A38544" w14:textId="77777777" w:rsidR="00AD11BA" w:rsidRPr="00AF5B40" w:rsidRDefault="00F923DB" w:rsidP="009211D3">
            <w:pPr>
              <w:pStyle w:val="Listenabsatz"/>
              <w:numPr>
                <w:ilvl w:val="0"/>
                <w:numId w:val="37"/>
              </w:numPr>
              <w:rPr>
                <w:sz w:val="20"/>
                <w:szCs w:val="20"/>
              </w:rPr>
            </w:pPr>
            <w:r w:rsidRPr="00AF5B40">
              <w:rPr>
                <w:sz w:val="20"/>
                <w:szCs w:val="20"/>
              </w:rPr>
              <w:t>Technologien</w:t>
            </w:r>
            <w:r w:rsidR="00F9107C" w:rsidRPr="00AF5B40">
              <w:rPr>
                <w:sz w:val="20"/>
                <w:szCs w:val="20"/>
              </w:rPr>
              <w:t>:</w:t>
            </w:r>
            <w:r w:rsidR="00F9107C" w:rsidRPr="00AF5B40">
              <w:rPr>
                <w:sz w:val="20"/>
                <w:szCs w:val="20"/>
              </w:rPr>
              <w:tab/>
            </w:r>
            <w:r w:rsidR="00F9107C" w:rsidRPr="00AF5B40">
              <w:rPr>
                <w:sz w:val="20"/>
                <w:szCs w:val="20"/>
              </w:rPr>
              <w:tab/>
            </w:r>
            <w:r w:rsidRPr="00AF5B40">
              <w:rPr>
                <w:sz w:val="20"/>
                <w:szCs w:val="20"/>
              </w:rPr>
              <w:tab/>
            </w:r>
            <w:r w:rsidR="00AD11BA" w:rsidRPr="00AF5B40">
              <w:rPr>
                <w:sz w:val="20"/>
                <w:szCs w:val="20"/>
              </w:rPr>
              <w:t>Data-Mining, Filtertechnologien, Cookies, Beacon,</w:t>
            </w:r>
            <w:r w:rsidR="00AD11BA" w:rsidRPr="00AF5B40">
              <w:rPr>
                <w:sz w:val="20"/>
                <w:szCs w:val="20"/>
              </w:rPr>
              <w:tab/>
            </w:r>
          </w:p>
          <w:p w14:paraId="689EA093" w14:textId="67309FAD" w:rsidR="00661702" w:rsidRPr="00F923DB" w:rsidRDefault="00AD11BA" w:rsidP="00AD11BA">
            <w:pPr>
              <w:pStyle w:val="Listenabsatz"/>
            </w:pPr>
            <w:r w:rsidRPr="00AF5B40">
              <w:rPr>
                <w:sz w:val="20"/>
                <w:szCs w:val="20"/>
              </w:rPr>
              <w:tab/>
            </w:r>
            <w:r w:rsidRPr="00AF5B40">
              <w:rPr>
                <w:sz w:val="20"/>
                <w:szCs w:val="20"/>
              </w:rPr>
              <w:tab/>
            </w:r>
            <w:r w:rsidRPr="00AF5B40">
              <w:rPr>
                <w:sz w:val="20"/>
                <w:szCs w:val="20"/>
              </w:rPr>
              <w:tab/>
            </w:r>
            <w:r w:rsidRPr="00AF5B40">
              <w:rPr>
                <w:sz w:val="20"/>
                <w:szCs w:val="20"/>
              </w:rPr>
              <w:tab/>
            </w:r>
            <w:proofErr w:type="spellStart"/>
            <w:r w:rsidRPr="00AF5B40">
              <w:rPr>
                <w:sz w:val="20"/>
                <w:szCs w:val="20"/>
              </w:rPr>
              <w:t>Augmented</w:t>
            </w:r>
            <w:proofErr w:type="spellEnd"/>
            <w:r w:rsidRPr="00AF5B40">
              <w:rPr>
                <w:sz w:val="20"/>
                <w:szCs w:val="20"/>
              </w:rPr>
              <w:t xml:space="preserve"> Reality</w:t>
            </w:r>
            <w:r w:rsidR="00F9107C" w:rsidRPr="00AF5B40">
              <w:rPr>
                <w:sz w:val="20"/>
                <w:szCs w:val="20"/>
              </w:rPr>
              <w:tab/>
            </w:r>
          </w:p>
        </w:tc>
      </w:tr>
      <w:tr w:rsidR="005E33DC" w:rsidRPr="00F9107C" w14:paraId="6A9F662E" w14:textId="77777777" w:rsidTr="00F9107C">
        <w:tc>
          <w:tcPr>
            <w:tcW w:w="1701" w:type="dxa"/>
          </w:tcPr>
          <w:p w14:paraId="0212612E" w14:textId="0558717E" w:rsidR="005E33DC" w:rsidRPr="00F9107C" w:rsidRDefault="005E33DC" w:rsidP="009241F2">
            <w:pPr>
              <w:rPr>
                <w:lang w:val="en-GB"/>
              </w:rPr>
            </w:pPr>
            <w:r w:rsidRPr="00F9107C">
              <w:rPr>
                <w:b/>
                <w:bCs/>
                <w:sz w:val="18"/>
                <w:szCs w:val="18"/>
              </w:rPr>
              <w:lastRenderedPageBreak/>
              <w:t>Datensicherheit</w:t>
            </w:r>
          </w:p>
        </w:tc>
        <w:tc>
          <w:tcPr>
            <w:tcW w:w="9401" w:type="dxa"/>
          </w:tcPr>
          <w:p w14:paraId="2D068FE5" w14:textId="77777777" w:rsidR="005E33DC" w:rsidRPr="00F9107C" w:rsidRDefault="005E33DC" w:rsidP="005E33DC">
            <w:r w:rsidRPr="00F9107C">
              <w:rPr>
                <w:noProof/>
              </w:rPr>
              <w:drawing>
                <wp:inline distT="0" distB="0" distL="0" distR="0" wp14:anchorId="5A2FD9E9" wp14:editId="78C7A52B">
                  <wp:extent cx="2990574" cy="1513588"/>
                  <wp:effectExtent l="0" t="0" r="635" b="0"/>
                  <wp:docPr id="46" name="Grafik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2883" cy="15248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FCB029B" w14:textId="77777777" w:rsidR="005E33DC" w:rsidRPr="00F9107C" w:rsidRDefault="005E33DC" w:rsidP="005E33DC"/>
          <w:p w14:paraId="1626D3FE" w14:textId="77777777" w:rsidR="005E33DC" w:rsidRPr="00F9107C" w:rsidRDefault="005E33DC" w:rsidP="005E33DC">
            <w:pPr>
              <w:rPr>
                <w:lang w:val="en-GB"/>
              </w:rPr>
            </w:pPr>
          </w:p>
        </w:tc>
      </w:tr>
      <w:tr w:rsidR="005E33DC" w:rsidRPr="009211D3" w14:paraId="6E6AC9E4" w14:textId="77777777" w:rsidTr="00F9107C">
        <w:tc>
          <w:tcPr>
            <w:tcW w:w="1701" w:type="dxa"/>
          </w:tcPr>
          <w:p w14:paraId="0C9AF720" w14:textId="77777777" w:rsidR="005E33DC" w:rsidRDefault="005E33DC" w:rsidP="005E33DC">
            <w:pPr>
              <w:rPr>
                <w:b/>
                <w:bCs/>
                <w:sz w:val="18"/>
                <w:szCs w:val="18"/>
              </w:rPr>
            </w:pPr>
            <w:r w:rsidRPr="005E33DC">
              <w:rPr>
                <w:b/>
                <w:bCs/>
                <w:sz w:val="18"/>
                <w:szCs w:val="18"/>
              </w:rPr>
              <w:t>Privacy Policy</w:t>
            </w:r>
          </w:p>
          <w:p w14:paraId="6CF0E0E2" w14:textId="53A17E0D" w:rsidR="009211D3" w:rsidRPr="00F9107C" w:rsidRDefault="009211D3" w:rsidP="005E33DC">
            <w:pPr>
              <w:rPr>
                <w:lang w:val="en-GB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val="en-GB"/>
              </w:rPr>
              <w:t>Anforderungen</w:t>
            </w:r>
            <w:proofErr w:type="spellEnd"/>
          </w:p>
        </w:tc>
        <w:tc>
          <w:tcPr>
            <w:tcW w:w="9401" w:type="dxa"/>
          </w:tcPr>
          <w:p w14:paraId="32843186" w14:textId="4366D6FE" w:rsidR="005E33DC" w:rsidRPr="009211D3" w:rsidRDefault="009211D3" w:rsidP="009211D3">
            <w:pPr>
              <w:jc w:val="center"/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>Privacy Policy</w:t>
            </w:r>
            <w:r>
              <w:rPr>
                <w:sz w:val="20"/>
                <w:szCs w:val="20"/>
              </w:rPr>
              <w:t xml:space="preserve"> =</w:t>
            </w:r>
            <w:r w:rsidRPr="009211D3">
              <w:rPr>
                <w:sz w:val="20"/>
                <w:szCs w:val="20"/>
              </w:rPr>
              <w:t xml:space="preserve"> </w:t>
            </w:r>
            <w:r w:rsidR="005E33DC" w:rsidRPr="009211D3">
              <w:rPr>
                <w:sz w:val="20"/>
                <w:szCs w:val="20"/>
              </w:rPr>
              <w:t>Datenbearbeitungserklärung</w:t>
            </w:r>
            <w:r w:rsidR="00B9520C" w:rsidRPr="009211D3">
              <w:rPr>
                <w:sz w:val="20"/>
                <w:szCs w:val="20"/>
              </w:rPr>
              <w:t xml:space="preserve"> </w:t>
            </w:r>
          </w:p>
          <w:p w14:paraId="12D6005E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Wie leicht lässt sich die Privacy Policy auffinden und ausdrucken? </w:t>
            </w:r>
          </w:p>
          <w:p w14:paraId="32281C9E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Welche Daten werden zu welchen Zwecken erhoben? </w:t>
            </w:r>
          </w:p>
          <w:p w14:paraId="5629E4AC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Welche Daten werden für welche Zwecke an Dritte weitergegeben? </w:t>
            </w:r>
          </w:p>
          <w:p w14:paraId="16C08430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Wie lange werden Daten aufbewahrt? • Stehen dem Benutzer Wahlmöglichkeiten zur Bearbeitung seiner Daten zu? </w:t>
            </w:r>
          </w:p>
          <w:p w14:paraId="49BD4E45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Welche Rechte (insb. Auskunfts- und Berichtigungsrecht) hat der Benutzer? </w:t>
            </w:r>
          </w:p>
          <w:p w14:paraId="00A879C2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 xml:space="preserve">Welche Stelle beantwortet Fragen über die Bearbeitung von Personendaten? </w:t>
            </w:r>
          </w:p>
          <w:p w14:paraId="66F1E587" w14:textId="77777777" w:rsidR="009211D3" w:rsidRPr="009211D3" w:rsidRDefault="009211D3" w:rsidP="009211D3">
            <w:pPr>
              <w:pStyle w:val="Listenabsatz"/>
              <w:numPr>
                <w:ilvl w:val="0"/>
                <w:numId w:val="38"/>
              </w:numPr>
              <w:rPr>
                <w:sz w:val="20"/>
                <w:szCs w:val="20"/>
              </w:rPr>
            </w:pPr>
            <w:r w:rsidRPr="009211D3">
              <w:rPr>
                <w:sz w:val="20"/>
                <w:szCs w:val="20"/>
              </w:rPr>
              <w:t>Welche Sicherheitsmassnahmen werden zum Schutz von Personendaten angewendet?</w:t>
            </w:r>
          </w:p>
          <w:p w14:paraId="6FF03D41" w14:textId="1BECCFF0" w:rsidR="0074279E" w:rsidRPr="009211D3" w:rsidRDefault="009211D3" w:rsidP="009211D3">
            <w:pPr>
              <w:pStyle w:val="Listenabsatz"/>
              <w:numPr>
                <w:ilvl w:val="0"/>
                <w:numId w:val="38"/>
              </w:numPr>
            </w:pPr>
            <w:r w:rsidRPr="009211D3">
              <w:rPr>
                <w:sz w:val="20"/>
                <w:szCs w:val="20"/>
              </w:rPr>
              <w:t xml:space="preserve"> Werden Cookies und/oder Analyse-/Tracking-Tools verwendet?</w:t>
            </w:r>
          </w:p>
        </w:tc>
      </w:tr>
      <w:tr w:rsidR="005E33DC" w:rsidRPr="00F9107C" w14:paraId="27A0C09F" w14:textId="77777777" w:rsidTr="00F9107C">
        <w:tc>
          <w:tcPr>
            <w:tcW w:w="1701" w:type="dxa"/>
          </w:tcPr>
          <w:p w14:paraId="5AF75DAE" w14:textId="77777777" w:rsidR="005E33DC" w:rsidRPr="00F9107C" w:rsidRDefault="005E33DC" w:rsidP="005E33DC">
            <w:pPr>
              <w:rPr>
                <w:b/>
                <w:bCs/>
                <w:sz w:val="18"/>
                <w:szCs w:val="18"/>
              </w:rPr>
            </w:pPr>
            <w:r w:rsidRPr="00F9107C">
              <w:rPr>
                <w:b/>
                <w:bCs/>
                <w:sz w:val="18"/>
                <w:szCs w:val="18"/>
              </w:rPr>
              <w:t>Datenschutz</w:t>
            </w:r>
          </w:p>
          <w:p w14:paraId="5ED1B54D" w14:textId="77777777" w:rsidR="005E33DC" w:rsidRPr="00F9107C" w:rsidRDefault="005E33DC" w:rsidP="005E33DC">
            <w:r w:rsidRPr="00F9107C">
              <w:rPr>
                <w:b/>
                <w:bCs/>
                <w:sz w:val="18"/>
                <w:szCs w:val="18"/>
              </w:rPr>
              <w:t>Länderliste</w:t>
            </w:r>
          </w:p>
        </w:tc>
        <w:tc>
          <w:tcPr>
            <w:tcW w:w="9401" w:type="dxa"/>
          </w:tcPr>
          <w:p w14:paraId="2E2523B0" w14:textId="016AC7F7" w:rsidR="005E33DC" w:rsidRPr="00AF5B40" w:rsidRDefault="005E33DC" w:rsidP="009211D3">
            <w:pPr>
              <w:pStyle w:val="Listenabsatz"/>
              <w:numPr>
                <w:ilvl w:val="0"/>
                <w:numId w:val="30"/>
              </w:numPr>
              <w:spacing w:before="0" w:after="0"/>
              <w:rPr>
                <w:sz w:val="20"/>
                <w:szCs w:val="20"/>
              </w:rPr>
            </w:pPr>
            <w:r w:rsidRPr="00AF5B40">
              <w:rPr>
                <w:sz w:val="20"/>
                <w:szCs w:val="20"/>
              </w:rPr>
              <w:t xml:space="preserve">Schweiz – Europa = </w:t>
            </w:r>
            <w:r w:rsidR="00BE7F61" w:rsidRPr="00AF5B40">
              <w:rPr>
                <w:sz w:val="20"/>
                <w:szCs w:val="20"/>
              </w:rPr>
              <w:t>gleichwertig</w:t>
            </w:r>
          </w:p>
          <w:p w14:paraId="61D6F32C" w14:textId="6BCED45C" w:rsidR="005E33DC" w:rsidRPr="00AF5B40" w:rsidRDefault="005E33DC" w:rsidP="009211D3">
            <w:pPr>
              <w:pStyle w:val="Listenabsatz"/>
              <w:numPr>
                <w:ilvl w:val="0"/>
                <w:numId w:val="30"/>
              </w:numPr>
              <w:spacing w:before="0" w:after="0"/>
              <w:rPr>
                <w:sz w:val="20"/>
                <w:szCs w:val="20"/>
              </w:rPr>
            </w:pPr>
            <w:r w:rsidRPr="00AF5B40">
              <w:rPr>
                <w:sz w:val="20"/>
                <w:szCs w:val="20"/>
              </w:rPr>
              <w:t>Schweiz –</w:t>
            </w:r>
            <w:r w:rsidR="00E43268">
              <w:rPr>
                <w:sz w:val="20"/>
                <w:szCs w:val="20"/>
              </w:rPr>
              <w:t xml:space="preserve"> </w:t>
            </w:r>
            <w:r w:rsidRPr="00AF5B40">
              <w:rPr>
                <w:sz w:val="20"/>
                <w:szCs w:val="20"/>
              </w:rPr>
              <w:t xml:space="preserve">USA = Nicht </w:t>
            </w:r>
            <w:r w:rsidR="00BE7F61" w:rsidRPr="00AF5B40">
              <w:rPr>
                <w:sz w:val="20"/>
                <w:szCs w:val="20"/>
              </w:rPr>
              <w:t>gleichwertig</w:t>
            </w:r>
          </w:p>
          <w:p w14:paraId="0E3BCFD4" w14:textId="77777777" w:rsidR="005E33DC" w:rsidRPr="00AF5B40" w:rsidRDefault="005E33DC" w:rsidP="005E33DC">
            <w:pPr>
              <w:rPr>
                <w:sz w:val="20"/>
                <w:szCs w:val="20"/>
              </w:rPr>
            </w:pPr>
          </w:p>
        </w:tc>
      </w:tr>
    </w:tbl>
    <w:p w14:paraId="5B9AF914" w14:textId="77777777" w:rsidR="00DE26F1" w:rsidRDefault="00DE26F1" w:rsidP="00DE26F1"/>
    <w:p w14:paraId="63526B28" w14:textId="5929D39E" w:rsidR="00DE26F1" w:rsidRPr="00B9520C" w:rsidRDefault="00DE26F1" w:rsidP="00B9520C">
      <w:pPr>
        <w:pStyle w:val="berschrift2"/>
      </w:pPr>
      <w:bookmarkStart w:id="2" w:name="_Toc106626985"/>
      <w:bookmarkStart w:id="3" w:name="_Toc107319031"/>
      <w:bookmarkStart w:id="4" w:name="_Toc107387227"/>
      <w:r w:rsidRPr="00B9520C">
        <w:t>AGB</w:t>
      </w:r>
      <w:bookmarkEnd w:id="2"/>
      <w:bookmarkEnd w:id="3"/>
      <w:bookmarkEnd w:id="4"/>
      <w:r w:rsidR="00B9520C" w:rsidRPr="00B9520C"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701"/>
        <w:gridCol w:w="9412"/>
      </w:tblGrid>
      <w:tr w:rsidR="000236E2" w14:paraId="55F14E8C" w14:textId="77777777" w:rsidTr="000236E2">
        <w:tc>
          <w:tcPr>
            <w:tcW w:w="1701" w:type="dxa"/>
          </w:tcPr>
          <w:p w14:paraId="5F196F37" w14:textId="33F6BD4B" w:rsidR="000236E2" w:rsidRDefault="000236E2" w:rsidP="00DE26F1">
            <w:pPr>
              <w:rPr>
                <w:noProof/>
              </w:rPr>
            </w:pPr>
            <w:r>
              <w:rPr>
                <w:noProof/>
              </w:rPr>
              <w:t xml:space="preserve">Allgemein </w:t>
            </w:r>
          </w:p>
        </w:tc>
        <w:tc>
          <w:tcPr>
            <w:tcW w:w="9412" w:type="dxa"/>
          </w:tcPr>
          <w:p w14:paraId="1866EC73" w14:textId="190BFADE" w:rsidR="00E97CFF" w:rsidRPr="00E97CFF" w:rsidRDefault="00E97CFF" w:rsidP="00E97CFF">
            <w:pPr>
              <w:pStyle w:val="Listenabsatz"/>
              <w:numPr>
                <w:ilvl w:val="0"/>
                <w:numId w:val="39"/>
              </w:numPr>
            </w:pPr>
            <w:r>
              <w:t>A</w:t>
            </w:r>
            <w:r w:rsidRPr="00E97CFF">
              <w:t>bweichende oder ergänzende Regelungen zum Gesetz</w:t>
            </w:r>
          </w:p>
          <w:p w14:paraId="6DCC6952" w14:textId="76077D82" w:rsidR="000236E2" w:rsidRPr="00E97CFF" w:rsidRDefault="00E97CFF" w:rsidP="00E97CFF">
            <w:pPr>
              <w:pStyle w:val="Listenabsatz"/>
              <w:numPr>
                <w:ilvl w:val="0"/>
                <w:numId w:val="39"/>
              </w:numPr>
              <w:rPr>
                <w:noProof/>
              </w:rPr>
            </w:pPr>
            <w:r w:rsidRPr="00E97CFF">
              <w:t>In der Schweiz nur teilweise gesetzlich geregelt</w:t>
            </w:r>
          </w:p>
        </w:tc>
      </w:tr>
    </w:tbl>
    <w:p w14:paraId="2C29B3DD" w14:textId="77777777" w:rsidR="000236E2" w:rsidRDefault="000236E2" w:rsidP="00DE26F1">
      <w:pPr>
        <w:rPr>
          <w:noProof/>
        </w:rPr>
      </w:pPr>
    </w:p>
    <w:p w14:paraId="6BE5C95A" w14:textId="40F90460" w:rsidR="00DE26F1" w:rsidRDefault="00DE26F1" w:rsidP="00DE26F1">
      <w:r>
        <w:rPr>
          <w:noProof/>
        </w:rPr>
        <w:drawing>
          <wp:inline distT="0" distB="0" distL="0" distR="0" wp14:anchorId="42DAC2B2" wp14:editId="5D6BF0C4">
            <wp:extent cx="7005099" cy="4273235"/>
            <wp:effectExtent l="0" t="0" r="5715" b="0"/>
            <wp:docPr id="5" name="Picture 5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Ein Bild, das Text enthält.&#10;&#10;Automatisch generierte Beschreibu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110145" cy="4337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6A6A25" w14:textId="77777777" w:rsidR="00DE26F1" w:rsidRDefault="00DE26F1" w:rsidP="00DE26F1">
      <w:r>
        <w:rPr>
          <w:noProof/>
        </w:rPr>
        <w:lastRenderedPageBreak/>
        <w:drawing>
          <wp:inline distT="0" distB="0" distL="0" distR="0" wp14:anchorId="110081B2" wp14:editId="5B7C521E">
            <wp:extent cx="5720486" cy="1517435"/>
            <wp:effectExtent l="0" t="0" r="0" b="6985"/>
            <wp:docPr id="4" name="Picture 4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Ein Bild, das Text enthält.&#10;&#10;Automatisch generierte Beschreibu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86360" cy="1534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76EF60" w14:textId="77777777" w:rsidR="00DE26F1" w:rsidRDefault="00DE26F1" w:rsidP="00DE26F1">
      <w:r>
        <w:rPr>
          <w:noProof/>
        </w:rPr>
        <w:drawing>
          <wp:inline distT="0" distB="0" distL="0" distR="0" wp14:anchorId="4B673B8A" wp14:editId="5263F386">
            <wp:extent cx="6554419" cy="3805791"/>
            <wp:effectExtent l="0" t="0" r="0" b="4445"/>
            <wp:docPr id="6" name="Picture 6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Ein Bild, das Text enthält.&#10;&#10;Automatisch generierte Beschreibu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30450" cy="3849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C9F8DD" w14:textId="77777777" w:rsidR="00DE26F1" w:rsidRDefault="00DE26F1" w:rsidP="00DE26F1">
      <w:pPr>
        <w:pStyle w:val="berschrift2"/>
      </w:pPr>
      <w:bookmarkStart w:id="5" w:name="_Toc106626986"/>
      <w:bookmarkStart w:id="6" w:name="_Toc107319032"/>
      <w:bookmarkStart w:id="7" w:name="_Toc107387228"/>
      <w:r>
        <w:t>Internationale Verträge</w:t>
      </w:r>
      <w:bookmarkEnd w:id="5"/>
      <w:bookmarkEnd w:id="6"/>
      <w:bookmarkEnd w:id="7"/>
    </w:p>
    <w:p w14:paraId="3A5CF899" w14:textId="77777777" w:rsidR="00DE26F1" w:rsidRDefault="00DE26F1" w:rsidP="00DE26F1">
      <w:r>
        <w:rPr>
          <w:noProof/>
        </w:rPr>
        <w:drawing>
          <wp:inline distT="0" distB="0" distL="0" distR="0" wp14:anchorId="5F824614" wp14:editId="298ADA8D">
            <wp:extent cx="5080883" cy="3395868"/>
            <wp:effectExtent l="0" t="0" r="5715" b="0"/>
            <wp:docPr id="7" name="Picture 7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Ein Bild, das Text enthält.&#10;&#10;Automatisch generierte Beschreibung"/>
                    <pic:cNvPicPr/>
                  </pic:nvPicPr>
                  <pic:blipFill rotWithShape="1">
                    <a:blip r:embed="rId17"/>
                    <a:srcRect t="29181"/>
                    <a:stretch/>
                  </pic:blipFill>
                  <pic:spPr bwMode="auto">
                    <a:xfrm>
                      <a:off x="0" y="0"/>
                      <a:ext cx="5167164" cy="3453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B9D5E8" w14:textId="77777777" w:rsidR="00DE26F1" w:rsidRDefault="00DE26F1" w:rsidP="00DE26F1">
      <w:pPr>
        <w:pStyle w:val="berschrift2"/>
      </w:pPr>
      <w:bookmarkStart w:id="8" w:name="_Toc106626987"/>
      <w:bookmarkStart w:id="9" w:name="_Toc107319033"/>
      <w:bookmarkStart w:id="10" w:name="_Toc107387229"/>
      <w:r>
        <w:lastRenderedPageBreak/>
        <w:t>Computerdelikte</w:t>
      </w:r>
      <w:bookmarkEnd w:id="8"/>
      <w:bookmarkEnd w:id="9"/>
      <w:bookmarkEnd w:id="10"/>
    </w:p>
    <w:p w14:paraId="434FF455" w14:textId="77777777" w:rsidR="00DE26F1" w:rsidRDefault="00DE26F1" w:rsidP="00DE26F1">
      <w:r>
        <w:rPr>
          <w:noProof/>
        </w:rPr>
        <w:drawing>
          <wp:inline distT="0" distB="0" distL="0" distR="0" wp14:anchorId="2E982D23" wp14:editId="3099B8A0">
            <wp:extent cx="4471583" cy="580445"/>
            <wp:effectExtent l="0" t="0" r="5715" b="0"/>
            <wp:docPr id="8" name="Picture 8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Ein Bild, das Text enthält.&#10;&#10;Automatisch generierte Beschreibu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52205" cy="59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D2C8E" w14:textId="77777777" w:rsidR="00DE26F1" w:rsidRDefault="00DE26F1" w:rsidP="00DE26F1">
      <w:pPr>
        <w:pStyle w:val="berschrift3"/>
      </w:pPr>
      <w:bookmarkStart w:id="11" w:name="_Toc106626988"/>
      <w:bookmarkStart w:id="12" w:name="_Toc107319034"/>
      <w:bookmarkStart w:id="13" w:name="_Toc107387230"/>
      <w:r>
        <w:t>Unbefugte Datenbeschaffung</w:t>
      </w:r>
      <w:bookmarkEnd w:id="11"/>
      <w:bookmarkEnd w:id="12"/>
      <w:bookmarkEnd w:id="13"/>
    </w:p>
    <w:p w14:paraId="2A832EF6" w14:textId="77777777" w:rsidR="00DE26F1" w:rsidRDefault="00DE26F1" w:rsidP="00DE26F1">
      <w:r>
        <w:rPr>
          <w:noProof/>
        </w:rPr>
        <w:drawing>
          <wp:inline distT="0" distB="0" distL="0" distR="0" wp14:anchorId="21246FD5" wp14:editId="0DE2EF76">
            <wp:extent cx="5413248" cy="1593563"/>
            <wp:effectExtent l="0" t="0" r="0" b="698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52899" cy="1605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D5216" w14:textId="77777777" w:rsidR="00DE26F1" w:rsidRDefault="00DE26F1" w:rsidP="00DE26F1">
      <w:pPr>
        <w:pStyle w:val="berschrift3"/>
      </w:pPr>
      <w:bookmarkStart w:id="14" w:name="_Toc106626989"/>
      <w:bookmarkStart w:id="15" w:name="_Toc107319035"/>
      <w:bookmarkStart w:id="16" w:name="_Toc107387231"/>
      <w:r>
        <w:t>Unbefugtes Eindringen in ein Datenverarbeitungssystem</w:t>
      </w:r>
      <w:bookmarkEnd w:id="14"/>
      <w:bookmarkEnd w:id="15"/>
      <w:bookmarkEnd w:id="16"/>
    </w:p>
    <w:p w14:paraId="6532CABD" w14:textId="77777777" w:rsidR="00DE26F1" w:rsidRDefault="00DE26F1" w:rsidP="00DE26F1">
      <w:r>
        <w:rPr>
          <w:noProof/>
        </w:rPr>
        <w:drawing>
          <wp:inline distT="0" distB="0" distL="0" distR="0" wp14:anchorId="5609345E" wp14:editId="3A2AE453">
            <wp:extent cx="5468112" cy="1433272"/>
            <wp:effectExtent l="0" t="0" r="0" b="0"/>
            <wp:docPr id="10" name="Picture 10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Ein Bild, das Text enthält.&#10;&#10;Automatisch generierte Beschreibu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8230" cy="143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8B011" w14:textId="6FB011E8" w:rsidR="00DE26F1" w:rsidRDefault="00DE26F1" w:rsidP="00DE26F1">
      <w:pPr>
        <w:pStyle w:val="berschrift3"/>
      </w:pPr>
      <w:bookmarkStart w:id="17" w:name="_Toc106626990"/>
      <w:bookmarkStart w:id="18" w:name="_Toc107319036"/>
      <w:bookmarkStart w:id="19" w:name="_Toc107387232"/>
      <w:r>
        <w:t>Betrügerischer Missbrauch einer Datenverarbeitungssystems</w:t>
      </w:r>
      <w:bookmarkEnd w:id="17"/>
      <w:bookmarkEnd w:id="18"/>
      <w:r w:rsidR="00C11631">
        <w:t xml:space="preserve"> / Computer Betrug</w:t>
      </w:r>
      <w:bookmarkEnd w:id="19"/>
    </w:p>
    <w:p w14:paraId="44A75C3C" w14:textId="77777777" w:rsidR="00DE26F1" w:rsidRDefault="00DE26F1" w:rsidP="00DE26F1">
      <w:r>
        <w:rPr>
          <w:noProof/>
        </w:rPr>
        <w:drawing>
          <wp:inline distT="0" distB="0" distL="0" distR="0" wp14:anchorId="1A860664" wp14:editId="22AFF3AF">
            <wp:extent cx="5212080" cy="1854954"/>
            <wp:effectExtent l="0" t="0" r="7620" b="0"/>
            <wp:docPr id="13" name="Picture 13" descr="Ein Bild, das Text, drinne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Ein Bild, das Text, drinnen, Screenshot enthält.&#10;&#10;Automatisch generierte Beschreibu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34967" cy="186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A3E64" w14:textId="77777777" w:rsidR="00DE26F1" w:rsidRDefault="00DE26F1" w:rsidP="00DE26F1">
      <w:pPr>
        <w:pStyle w:val="berschrift3"/>
      </w:pPr>
      <w:bookmarkStart w:id="20" w:name="_Toc106626991"/>
      <w:bookmarkStart w:id="21" w:name="_Toc107319037"/>
      <w:bookmarkStart w:id="22" w:name="_Toc107387233"/>
      <w:r>
        <w:t>Einfache Datenbeschädigung</w:t>
      </w:r>
      <w:bookmarkEnd w:id="20"/>
      <w:bookmarkEnd w:id="21"/>
      <w:bookmarkEnd w:id="22"/>
    </w:p>
    <w:p w14:paraId="49885EF0" w14:textId="77777777" w:rsidR="00DE26F1" w:rsidRDefault="00DE26F1" w:rsidP="00DE26F1">
      <w:r>
        <w:rPr>
          <w:noProof/>
        </w:rPr>
        <w:drawing>
          <wp:inline distT="0" distB="0" distL="0" distR="0" wp14:anchorId="532453BE" wp14:editId="33AD91B1">
            <wp:extent cx="5181600" cy="1045720"/>
            <wp:effectExtent l="0" t="0" r="0" b="254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04553" cy="1050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F0A83" w14:textId="77777777" w:rsidR="00DE26F1" w:rsidRDefault="00DE26F1" w:rsidP="00DE26F1">
      <w:pPr>
        <w:pStyle w:val="berschrift3"/>
      </w:pPr>
      <w:bookmarkStart w:id="23" w:name="_Toc106626992"/>
      <w:bookmarkStart w:id="24" w:name="_Toc107319038"/>
      <w:bookmarkStart w:id="25" w:name="_Toc107387234"/>
      <w:r>
        <w:lastRenderedPageBreak/>
        <w:t>Datenbeschädigung durch Malware</w:t>
      </w:r>
      <w:bookmarkEnd w:id="23"/>
      <w:bookmarkEnd w:id="24"/>
      <w:bookmarkEnd w:id="25"/>
    </w:p>
    <w:p w14:paraId="4932F797" w14:textId="77777777" w:rsidR="00DE26F1" w:rsidRDefault="00DE26F1" w:rsidP="00DE26F1">
      <w:r>
        <w:rPr>
          <w:noProof/>
        </w:rPr>
        <w:drawing>
          <wp:inline distT="0" distB="0" distL="0" distR="0" wp14:anchorId="24BAFBD5" wp14:editId="345BEDA0">
            <wp:extent cx="4464255" cy="2552369"/>
            <wp:effectExtent l="0" t="0" r="0" b="635"/>
            <wp:docPr id="12" name="Picture 12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Ein Bild, das Text enthält.&#10;&#10;Automatisch generierte Beschreibu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499073" cy="257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37DE26" w14:textId="077C9B69" w:rsidR="00B63687" w:rsidRPr="002B312A" w:rsidRDefault="00F965F0" w:rsidP="00F965F0">
      <w:pPr>
        <w:pStyle w:val="berschrift3"/>
      </w:pPr>
      <w:bookmarkStart w:id="26" w:name="_Toc107387235"/>
      <w:r w:rsidRPr="002B312A">
        <w:t>Überwachung des Post- und Fernmeldeverkehrs</w:t>
      </w:r>
      <w:bookmarkEnd w:id="2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701"/>
        <w:gridCol w:w="9412"/>
      </w:tblGrid>
      <w:tr w:rsidR="005A4295" w14:paraId="2190FD18" w14:textId="77777777" w:rsidTr="005A4295">
        <w:tc>
          <w:tcPr>
            <w:tcW w:w="1701" w:type="dxa"/>
          </w:tcPr>
          <w:p w14:paraId="3E43B475" w14:textId="3690552B" w:rsidR="005A4295" w:rsidRPr="002B312A" w:rsidRDefault="00351D19" w:rsidP="00F965F0">
            <w:pPr>
              <w:rPr>
                <w:b/>
                <w:bCs/>
                <w:sz w:val="18"/>
                <w:szCs w:val="18"/>
              </w:rPr>
            </w:pPr>
            <w:r w:rsidRPr="002B312A">
              <w:rPr>
                <w:b/>
                <w:bCs/>
                <w:sz w:val="18"/>
                <w:szCs w:val="18"/>
              </w:rPr>
              <w:t>Bedeutung</w:t>
            </w:r>
          </w:p>
        </w:tc>
        <w:tc>
          <w:tcPr>
            <w:tcW w:w="9412" w:type="dxa"/>
          </w:tcPr>
          <w:p w14:paraId="5EAE56DA" w14:textId="77777777" w:rsidR="005A4295" w:rsidRPr="002B312A" w:rsidRDefault="00DA0772" w:rsidP="00351D19">
            <w:pPr>
              <w:rPr>
                <w:szCs w:val="20"/>
              </w:rPr>
            </w:pPr>
            <w:r w:rsidRPr="002B312A">
              <w:rPr>
                <w:szCs w:val="20"/>
              </w:rPr>
              <w:t xml:space="preserve">Überwacht </w:t>
            </w:r>
          </w:p>
          <w:p w14:paraId="3917EC36" w14:textId="5D8B144D" w:rsidR="00D40177" w:rsidRPr="002B312A" w:rsidRDefault="00D40177" w:rsidP="003143A8">
            <w:pPr>
              <w:pStyle w:val="Listenabsatz"/>
              <w:numPr>
                <w:ilvl w:val="0"/>
                <w:numId w:val="49"/>
              </w:numPr>
              <w:rPr>
                <w:szCs w:val="20"/>
              </w:rPr>
            </w:pPr>
            <w:r w:rsidRPr="002B312A">
              <w:rPr>
                <w:rFonts w:cs="Arial"/>
                <w:color w:val="202124"/>
                <w:sz w:val="21"/>
                <w:szCs w:val="21"/>
                <w:shd w:val="clear" w:color="auto" w:fill="FFFFFF"/>
              </w:rPr>
              <w:t>Austausch von Informationen &amp; Nachrichten, besonders der neuen elektronischen Medien</w:t>
            </w:r>
          </w:p>
          <w:p w14:paraId="7B54E64C" w14:textId="77777777" w:rsidR="00D40177" w:rsidRPr="002B312A" w:rsidRDefault="00D40177" w:rsidP="003143A8">
            <w:pPr>
              <w:pStyle w:val="Listenabsatz"/>
              <w:numPr>
                <w:ilvl w:val="0"/>
                <w:numId w:val="49"/>
              </w:numPr>
              <w:rPr>
                <w:szCs w:val="20"/>
              </w:rPr>
            </w:pPr>
            <w:r w:rsidRPr="002B312A">
              <w:rPr>
                <w:rFonts w:cs="Arial"/>
                <w:color w:val="202124"/>
                <w:sz w:val="21"/>
                <w:szCs w:val="21"/>
                <w:shd w:val="clear" w:color="auto" w:fill="FFFFFF"/>
              </w:rPr>
              <w:t>Post</w:t>
            </w:r>
          </w:p>
          <w:p w14:paraId="466EBE8D" w14:textId="705439A9" w:rsidR="002B312A" w:rsidRPr="002B312A" w:rsidRDefault="002B312A" w:rsidP="002B312A">
            <w:pPr>
              <w:pStyle w:val="Listenabsatz"/>
              <w:rPr>
                <w:szCs w:val="20"/>
              </w:rPr>
            </w:pPr>
          </w:p>
        </w:tc>
      </w:tr>
      <w:tr w:rsidR="00351D19" w14:paraId="323973F8" w14:textId="77777777" w:rsidTr="005A4295">
        <w:tc>
          <w:tcPr>
            <w:tcW w:w="1701" w:type="dxa"/>
          </w:tcPr>
          <w:p w14:paraId="5E1CD938" w14:textId="0C8820A3" w:rsidR="00351D19" w:rsidRPr="00C1763C" w:rsidRDefault="00351D19" w:rsidP="00351D19">
            <w:pPr>
              <w:rPr>
                <w:b/>
                <w:bCs/>
                <w:sz w:val="18"/>
                <w:szCs w:val="18"/>
              </w:rPr>
            </w:pPr>
            <w:r w:rsidRPr="00C1763C">
              <w:rPr>
                <w:b/>
                <w:bCs/>
                <w:sz w:val="18"/>
                <w:szCs w:val="18"/>
              </w:rPr>
              <w:t>Gegenstand</w:t>
            </w:r>
          </w:p>
        </w:tc>
        <w:tc>
          <w:tcPr>
            <w:tcW w:w="9412" w:type="dxa"/>
          </w:tcPr>
          <w:p w14:paraId="5D58B30D" w14:textId="77777777" w:rsidR="00351D19" w:rsidRPr="00C1763C" w:rsidRDefault="00351D19" w:rsidP="00351D19">
            <w:pPr>
              <w:pStyle w:val="Listenabsatz"/>
              <w:numPr>
                <w:ilvl w:val="0"/>
                <w:numId w:val="40"/>
              </w:numPr>
              <w:rPr>
                <w:sz w:val="20"/>
                <w:szCs w:val="20"/>
              </w:rPr>
            </w:pPr>
            <w:r w:rsidRPr="00C1763C">
              <w:rPr>
                <w:sz w:val="20"/>
                <w:szCs w:val="20"/>
              </w:rPr>
              <w:t>Aufbewahrung von Randdaten</w:t>
            </w:r>
          </w:p>
          <w:p w14:paraId="2ED9EF83" w14:textId="77777777" w:rsidR="00351D19" w:rsidRPr="00C1763C" w:rsidRDefault="00351D19" w:rsidP="00351D19">
            <w:pPr>
              <w:pStyle w:val="Listenabsatz"/>
              <w:numPr>
                <w:ilvl w:val="0"/>
                <w:numId w:val="40"/>
              </w:numPr>
              <w:rPr>
                <w:sz w:val="20"/>
                <w:szCs w:val="20"/>
              </w:rPr>
            </w:pPr>
            <w:r w:rsidRPr="00C1763C">
              <w:rPr>
                <w:sz w:val="20"/>
                <w:szCs w:val="20"/>
              </w:rPr>
              <w:t>Aufbewahrungsdauer max. 6 Monate</w:t>
            </w:r>
          </w:p>
          <w:p w14:paraId="13C61C54" w14:textId="79C63CBE" w:rsidR="00351D19" w:rsidRPr="00C1763C" w:rsidRDefault="00351D19" w:rsidP="00351D19">
            <w:pPr>
              <w:pStyle w:val="Listenabsatz"/>
              <w:numPr>
                <w:ilvl w:val="0"/>
                <w:numId w:val="40"/>
              </w:numPr>
              <w:rPr>
                <w:szCs w:val="20"/>
              </w:rPr>
            </w:pPr>
            <w:r w:rsidRPr="00C1763C">
              <w:rPr>
                <w:sz w:val="20"/>
                <w:szCs w:val="20"/>
              </w:rPr>
              <w:t>bestimmte Straftaten</w:t>
            </w:r>
          </w:p>
        </w:tc>
      </w:tr>
      <w:tr w:rsidR="00351D19" w14:paraId="383A262B" w14:textId="77777777" w:rsidTr="005A4295">
        <w:tc>
          <w:tcPr>
            <w:tcW w:w="1701" w:type="dxa"/>
          </w:tcPr>
          <w:p w14:paraId="524A3B56" w14:textId="6E71592A" w:rsidR="00351D19" w:rsidRPr="00C1763C" w:rsidRDefault="00351D19" w:rsidP="00351D19">
            <w:pPr>
              <w:rPr>
                <w:b/>
                <w:bCs/>
                <w:sz w:val="18"/>
                <w:szCs w:val="18"/>
              </w:rPr>
            </w:pPr>
            <w:r w:rsidRPr="00C1763C">
              <w:rPr>
                <w:b/>
                <w:bCs/>
                <w:sz w:val="18"/>
                <w:szCs w:val="18"/>
              </w:rPr>
              <w:t>Verfahren</w:t>
            </w:r>
          </w:p>
        </w:tc>
        <w:tc>
          <w:tcPr>
            <w:tcW w:w="9412" w:type="dxa"/>
          </w:tcPr>
          <w:p w14:paraId="561A8A38" w14:textId="77777777" w:rsidR="00351D19" w:rsidRPr="00C1763C" w:rsidRDefault="00351D19" w:rsidP="00351D19">
            <w:pPr>
              <w:pStyle w:val="Listenabsatz"/>
              <w:numPr>
                <w:ilvl w:val="0"/>
                <w:numId w:val="41"/>
              </w:numPr>
              <w:rPr>
                <w:sz w:val="20"/>
                <w:szCs w:val="20"/>
              </w:rPr>
            </w:pPr>
            <w:r w:rsidRPr="00C1763C">
              <w:rPr>
                <w:sz w:val="20"/>
                <w:szCs w:val="20"/>
              </w:rPr>
              <w:t>Anordnung durch Staatsanwaltschaft</w:t>
            </w:r>
          </w:p>
          <w:p w14:paraId="04D3463C" w14:textId="33DA3B1D" w:rsidR="00351D19" w:rsidRPr="00C1763C" w:rsidRDefault="00351D19" w:rsidP="00351D19">
            <w:pPr>
              <w:pStyle w:val="Listenabsatz"/>
              <w:numPr>
                <w:ilvl w:val="0"/>
                <w:numId w:val="41"/>
              </w:numPr>
              <w:rPr>
                <w:sz w:val="20"/>
                <w:szCs w:val="20"/>
              </w:rPr>
            </w:pPr>
            <w:r w:rsidRPr="00C1763C">
              <w:rPr>
                <w:sz w:val="20"/>
                <w:szCs w:val="20"/>
              </w:rPr>
              <w:t>Genehmigung durch Zwangsmassnahmengericht</w:t>
            </w:r>
          </w:p>
        </w:tc>
      </w:tr>
      <w:tr w:rsidR="000D1EAA" w14:paraId="31A221BF" w14:textId="77777777" w:rsidTr="005A4295">
        <w:tc>
          <w:tcPr>
            <w:tcW w:w="1701" w:type="dxa"/>
          </w:tcPr>
          <w:p w14:paraId="7DF3505F" w14:textId="77777777" w:rsidR="000D1EAA" w:rsidRPr="00C1763C" w:rsidRDefault="000D1EAA" w:rsidP="00351D1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12" w:type="dxa"/>
          </w:tcPr>
          <w:p w14:paraId="7A5F35DC" w14:textId="77777777" w:rsidR="000D1EAA" w:rsidRPr="000D1EAA" w:rsidRDefault="000D1EAA" w:rsidP="000D1EAA">
            <w:pPr>
              <w:rPr>
                <w:highlight w:val="yellow"/>
              </w:rPr>
            </w:pPr>
          </w:p>
        </w:tc>
      </w:tr>
    </w:tbl>
    <w:p w14:paraId="7BEF688D" w14:textId="77777777" w:rsidR="00F965F0" w:rsidRPr="00F965F0" w:rsidRDefault="00F965F0" w:rsidP="00F965F0"/>
    <w:p w14:paraId="435137F1" w14:textId="77777777" w:rsidR="00DE26F1" w:rsidRDefault="00DE26F1" w:rsidP="00DE26F1">
      <w:pPr>
        <w:pStyle w:val="berschrift3"/>
      </w:pPr>
      <w:bookmarkStart w:id="27" w:name="_Toc106626993"/>
      <w:bookmarkStart w:id="28" w:name="_Toc107319039"/>
      <w:bookmarkStart w:id="29" w:name="_Toc107387236"/>
      <w:r>
        <w:t>Spam</w:t>
      </w:r>
      <w:bookmarkEnd w:id="27"/>
      <w:bookmarkEnd w:id="28"/>
      <w:bookmarkEnd w:id="29"/>
      <w:r>
        <w:t xml:space="preserve"> </w:t>
      </w:r>
    </w:p>
    <w:p w14:paraId="1DDBFB75" w14:textId="77777777" w:rsidR="00DE26F1" w:rsidRDefault="00DE26F1" w:rsidP="00DE26F1">
      <w:pPr>
        <w:rPr>
          <w:noProof/>
        </w:rPr>
      </w:pPr>
      <w:r>
        <w:rPr>
          <w:noProof/>
        </w:rPr>
        <w:drawing>
          <wp:inline distT="0" distB="0" distL="0" distR="0" wp14:anchorId="45B7E565" wp14:editId="24B79B34">
            <wp:extent cx="5661328" cy="2810078"/>
            <wp:effectExtent l="0" t="0" r="0" b="9525"/>
            <wp:docPr id="14" name="Picture 14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Ein Bild, das Text enthält.&#10;&#10;Automatisch generierte Beschreibu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32329" cy="2845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0854B" w14:textId="20925819" w:rsidR="00523D80" w:rsidRDefault="00523D80" w:rsidP="00DE26F1">
      <w:pPr>
        <w:rPr>
          <w:noProof/>
        </w:rPr>
      </w:pPr>
    </w:p>
    <w:p w14:paraId="294A6E61" w14:textId="27795B07" w:rsidR="00C31979" w:rsidRDefault="00C31979" w:rsidP="00DE26F1">
      <w:pPr>
        <w:rPr>
          <w:noProof/>
        </w:rPr>
      </w:pPr>
    </w:p>
    <w:p w14:paraId="75A5E292" w14:textId="6615D390" w:rsidR="00C31979" w:rsidRDefault="00C31979" w:rsidP="00DE26F1">
      <w:pPr>
        <w:rPr>
          <w:noProof/>
        </w:rPr>
      </w:pPr>
    </w:p>
    <w:p w14:paraId="6E6231D9" w14:textId="50F1FAE4" w:rsidR="00C31979" w:rsidRDefault="00C31979" w:rsidP="00DE26F1">
      <w:pPr>
        <w:rPr>
          <w:noProof/>
        </w:rPr>
      </w:pPr>
    </w:p>
    <w:p w14:paraId="6E32E4C0" w14:textId="77777777" w:rsidR="00C31979" w:rsidRDefault="00C31979" w:rsidP="00DE26F1">
      <w:pPr>
        <w:rPr>
          <w:noProof/>
        </w:rPr>
      </w:pPr>
    </w:p>
    <w:p w14:paraId="1B4A885B" w14:textId="77777777" w:rsidR="00DE26F1" w:rsidRDefault="00DE26F1" w:rsidP="00465F93">
      <w:pPr>
        <w:pStyle w:val="berschrift1"/>
      </w:pPr>
      <w:bookmarkStart w:id="30" w:name="_Toc106626994"/>
      <w:bookmarkStart w:id="31" w:name="_Toc107319040"/>
      <w:bookmarkStart w:id="32" w:name="_Toc107387237"/>
      <w:r>
        <w:lastRenderedPageBreak/>
        <w:t>Arbeitsverträge</w:t>
      </w:r>
      <w:bookmarkEnd w:id="30"/>
      <w:bookmarkEnd w:id="31"/>
      <w:bookmarkEnd w:id="32"/>
      <w:r>
        <w:t xml:space="preserve"> </w:t>
      </w: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2693"/>
        <w:gridCol w:w="2694"/>
        <w:gridCol w:w="3712"/>
      </w:tblGrid>
      <w:tr w:rsidR="00DE26F1" w:rsidRPr="00F15D82" w14:paraId="1601C6C7" w14:textId="77777777" w:rsidTr="000D1F96">
        <w:trPr>
          <w:trHeight w:val="297"/>
        </w:trPr>
        <w:tc>
          <w:tcPr>
            <w:tcW w:w="1838" w:type="dxa"/>
          </w:tcPr>
          <w:p w14:paraId="155DBE2A" w14:textId="641BED29" w:rsidR="00DE26F1" w:rsidRPr="00200B5D" w:rsidRDefault="00200B5D" w:rsidP="00142955">
            <w:pPr>
              <w:rPr>
                <w:b/>
                <w:bCs/>
                <w:sz w:val="20"/>
                <w:szCs w:val="20"/>
              </w:rPr>
            </w:pPr>
            <w:r w:rsidRPr="00200B5D">
              <w:rPr>
                <w:b/>
                <w:bCs/>
                <w:sz w:val="20"/>
                <w:szCs w:val="20"/>
              </w:rPr>
              <w:t xml:space="preserve">Art des </w:t>
            </w:r>
            <w:r>
              <w:rPr>
                <w:b/>
                <w:bCs/>
                <w:sz w:val="20"/>
                <w:szCs w:val="20"/>
              </w:rPr>
              <w:t>V</w:t>
            </w:r>
            <w:r w:rsidRPr="00200B5D">
              <w:rPr>
                <w:b/>
                <w:bCs/>
                <w:sz w:val="20"/>
                <w:szCs w:val="20"/>
              </w:rPr>
              <w:t>ertrags</w:t>
            </w:r>
          </w:p>
        </w:tc>
        <w:tc>
          <w:tcPr>
            <w:tcW w:w="2693" w:type="dxa"/>
          </w:tcPr>
          <w:p w14:paraId="48550016" w14:textId="77777777" w:rsidR="00DE26F1" w:rsidRPr="00F15D82" w:rsidRDefault="00DE26F1" w:rsidP="00142955">
            <w:pPr>
              <w:rPr>
                <w:b/>
                <w:bCs/>
                <w:sz w:val="20"/>
                <w:szCs w:val="20"/>
              </w:rPr>
            </w:pPr>
            <w:r w:rsidRPr="00F15D82">
              <w:rPr>
                <w:b/>
                <w:bCs/>
                <w:sz w:val="20"/>
                <w:szCs w:val="20"/>
              </w:rPr>
              <w:t>Arbeitsvertrag</w:t>
            </w:r>
          </w:p>
        </w:tc>
        <w:tc>
          <w:tcPr>
            <w:tcW w:w="2694" w:type="dxa"/>
          </w:tcPr>
          <w:p w14:paraId="7FF139FC" w14:textId="77777777" w:rsidR="00DE26F1" w:rsidRPr="00F15D82" w:rsidRDefault="00DE26F1" w:rsidP="00142955">
            <w:pPr>
              <w:rPr>
                <w:b/>
                <w:bCs/>
                <w:sz w:val="20"/>
                <w:szCs w:val="20"/>
              </w:rPr>
            </w:pPr>
            <w:r w:rsidRPr="00F15D82">
              <w:rPr>
                <w:b/>
                <w:bCs/>
                <w:sz w:val="20"/>
                <w:szCs w:val="20"/>
              </w:rPr>
              <w:t>Werkvertrag</w:t>
            </w:r>
          </w:p>
        </w:tc>
        <w:tc>
          <w:tcPr>
            <w:tcW w:w="3712" w:type="dxa"/>
          </w:tcPr>
          <w:p w14:paraId="644A6B43" w14:textId="77777777" w:rsidR="00DE26F1" w:rsidRPr="00F15D82" w:rsidRDefault="00DE26F1" w:rsidP="00142955">
            <w:pPr>
              <w:rPr>
                <w:b/>
                <w:bCs/>
                <w:sz w:val="20"/>
                <w:szCs w:val="20"/>
              </w:rPr>
            </w:pPr>
            <w:r w:rsidRPr="00F15D82">
              <w:rPr>
                <w:b/>
                <w:bCs/>
                <w:sz w:val="20"/>
                <w:szCs w:val="20"/>
              </w:rPr>
              <w:t>Auftrag</w:t>
            </w:r>
          </w:p>
        </w:tc>
      </w:tr>
      <w:tr w:rsidR="00DE26F1" w:rsidRPr="00F15D82" w14:paraId="72C3FA19" w14:textId="77777777" w:rsidTr="000D1F96">
        <w:trPr>
          <w:trHeight w:val="297"/>
        </w:trPr>
        <w:tc>
          <w:tcPr>
            <w:tcW w:w="1838" w:type="dxa"/>
          </w:tcPr>
          <w:p w14:paraId="5D33872C" w14:textId="024D414A" w:rsidR="00DE26F1" w:rsidRPr="00200B5D" w:rsidRDefault="00200B5D" w:rsidP="00142955">
            <w:pPr>
              <w:rPr>
                <w:b/>
                <w:bCs/>
                <w:sz w:val="20"/>
                <w:szCs w:val="20"/>
              </w:rPr>
            </w:pPr>
            <w:r w:rsidRPr="00200B5D">
              <w:rPr>
                <w:b/>
                <w:bCs/>
                <w:sz w:val="20"/>
                <w:szCs w:val="20"/>
              </w:rPr>
              <w:t>Beschreibung</w:t>
            </w:r>
          </w:p>
        </w:tc>
        <w:tc>
          <w:tcPr>
            <w:tcW w:w="2693" w:type="dxa"/>
          </w:tcPr>
          <w:p w14:paraId="1CD59CBF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Bei einem Arbeitsvertrag übernimmt der Arbeitnehmer die Verpflichtung, Arbeiten gegen Bezahlung für den Arbeitgeber zu verrichten.</w:t>
            </w:r>
          </w:p>
        </w:tc>
        <w:tc>
          <w:tcPr>
            <w:tcW w:w="2694" w:type="dxa"/>
          </w:tcPr>
          <w:p w14:paraId="49EB053B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Bei einem Werkvertrag verpflichtet sich der Unternehmer, gegen Bezahlung ein Werk für den Besteller herzustellen.</w:t>
            </w:r>
          </w:p>
        </w:tc>
        <w:tc>
          <w:tcPr>
            <w:tcW w:w="3712" w:type="dxa"/>
          </w:tcPr>
          <w:p w14:paraId="58348AF7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Der Beauftragte übernimmt bei einem Auftrag die Verpflichtung, gewisse Geschäfte und Dienste im Interesse des Auftraggebers zu tätigen.</w:t>
            </w:r>
          </w:p>
        </w:tc>
      </w:tr>
      <w:tr w:rsidR="00DE26F1" w:rsidRPr="00F15D82" w14:paraId="31DE0334" w14:textId="77777777" w:rsidTr="000D1F96">
        <w:trPr>
          <w:trHeight w:val="297"/>
        </w:trPr>
        <w:tc>
          <w:tcPr>
            <w:tcW w:w="1838" w:type="dxa"/>
          </w:tcPr>
          <w:p w14:paraId="635E7F26" w14:textId="667243A1" w:rsidR="00DE26F1" w:rsidRPr="00F15D82" w:rsidRDefault="00C31979" w:rsidP="0014295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Erfolg</w:t>
            </w:r>
          </w:p>
        </w:tc>
        <w:tc>
          <w:tcPr>
            <w:tcW w:w="2693" w:type="dxa"/>
          </w:tcPr>
          <w:p w14:paraId="3B40CE90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-</w:t>
            </w:r>
          </w:p>
        </w:tc>
        <w:tc>
          <w:tcPr>
            <w:tcW w:w="2694" w:type="dxa"/>
          </w:tcPr>
          <w:p w14:paraId="40414A85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Erfolg geschuldet</w:t>
            </w:r>
          </w:p>
        </w:tc>
        <w:tc>
          <w:tcPr>
            <w:tcW w:w="3712" w:type="dxa"/>
          </w:tcPr>
          <w:p w14:paraId="23D4B2D9" w14:textId="77777777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Erfolg ist nicht geschuldet</w:t>
            </w:r>
          </w:p>
        </w:tc>
      </w:tr>
      <w:tr w:rsidR="00C31979" w:rsidRPr="00F15D82" w14:paraId="598B35F5" w14:textId="77777777" w:rsidTr="000D1F96">
        <w:trPr>
          <w:trHeight w:val="297"/>
        </w:trPr>
        <w:tc>
          <w:tcPr>
            <w:tcW w:w="1838" w:type="dxa"/>
          </w:tcPr>
          <w:p w14:paraId="7D2A11C9" w14:textId="0F6AABAD" w:rsidR="00C31979" w:rsidRPr="00F15D82" w:rsidRDefault="00C31979" w:rsidP="00142955">
            <w:pPr>
              <w:rPr>
                <w:b/>
                <w:bCs/>
                <w:szCs w:val="20"/>
              </w:rPr>
            </w:pPr>
            <w:r w:rsidRPr="00F15D82">
              <w:rPr>
                <w:b/>
                <w:bCs/>
                <w:sz w:val="20"/>
                <w:szCs w:val="20"/>
              </w:rPr>
              <w:t>Merkmal</w:t>
            </w:r>
          </w:p>
        </w:tc>
        <w:tc>
          <w:tcPr>
            <w:tcW w:w="2693" w:type="dxa"/>
          </w:tcPr>
          <w:p w14:paraId="3355F0D4" w14:textId="17A9138E" w:rsidR="00C31979" w:rsidRPr="000D1F96" w:rsidRDefault="00C31979" w:rsidP="00C31979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>•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Pr="000D1F96">
              <w:rPr>
                <w:rFonts w:cs="Arial"/>
                <w:sz w:val="20"/>
                <w:szCs w:val="20"/>
              </w:rPr>
              <w:t>Sorgfältiges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Tätigwerden</w:t>
            </w:r>
          </w:p>
          <w:p w14:paraId="2AEBAF0F" w14:textId="1018114E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>•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Chef &amp; Angestellter </w:t>
            </w:r>
          </w:p>
          <w:p w14:paraId="51F9506B" w14:textId="51866A65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>•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0D1F96" w:rsidRPr="000D1F96">
              <w:rPr>
                <w:rFonts w:asciiTheme="majorHAnsi" w:hAnsiTheme="majorHAnsi" w:cstheme="majorHAnsi"/>
                <w:sz w:val="20"/>
                <w:szCs w:val="20"/>
              </w:rPr>
              <w:t>In einer Firma</w:t>
            </w:r>
          </w:p>
        </w:tc>
        <w:tc>
          <w:tcPr>
            <w:tcW w:w="2694" w:type="dxa"/>
          </w:tcPr>
          <w:p w14:paraId="4ED9322A" w14:textId="243DADBA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• 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Einmalige Leistung</w:t>
            </w:r>
          </w:p>
          <w:p w14:paraId="575FF5FD" w14:textId="686CEF47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• </w:t>
            </w:r>
            <w:r w:rsidR="000D1F96"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>E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igene Arbeitsmittel</w:t>
            </w:r>
          </w:p>
          <w:p w14:paraId="648EF136" w14:textId="1F851090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3712" w:type="dxa"/>
          </w:tcPr>
          <w:p w14:paraId="584CA547" w14:textId="77777777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• </w:t>
            </w:r>
            <w:r w:rsidR="000D1F96" w:rsidRPr="000D1F96">
              <w:rPr>
                <w:rFonts w:asciiTheme="majorHAnsi" w:hAnsiTheme="majorHAnsi" w:cstheme="majorHAnsi"/>
                <w:sz w:val="20"/>
                <w:szCs w:val="20"/>
              </w:rPr>
              <w:t>sorgfältige Tätigwerden</w:t>
            </w:r>
          </w:p>
          <w:p w14:paraId="7F8A280C" w14:textId="36234927" w:rsidR="000D1F96" w:rsidRPr="000D1F96" w:rsidRDefault="000D1F96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• 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Treueverpflichtung</w:t>
            </w:r>
          </w:p>
          <w:p w14:paraId="3C16C253" w14:textId="117D6787" w:rsidR="000D1F96" w:rsidRPr="000D1F96" w:rsidRDefault="000D1F96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>•</w:t>
            </w:r>
            <w:r w:rsidR="00D85322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 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Besonderes Vertrauensverhältnis</w:t>
            </w:r>
          </w:p>
          <w:p w14:paraId="1A4898B0" w14:textId="77777777" w:rsidR="000D1F96" w:rsidRPr="000D1F96" w:rsidRDefault="000D1F96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color w:val="333333"/>
                <w:sz w:val="20"/>
                <w:szCs w:val="20"/>
                <w:shd w:val="clear" w:color="auto" w:fill="F5F5F5"/>
              </w:rPr>
              <w:t xml:space="preserve">• </w:t>
            </w: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Selbständige Stellung des</w:t>
            </w:r>
          </w:p>
          <w:p w14:paraId="5AC88460" w14:textId="513E5280" w:rsidR="000D1F96" w:rsidRPr="000D1F96" w:rsidRDefault="000D1F96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  Beauftragten</w:t>
            </w:r>
          </w:p>
        </w:tc>
      </w:tr>
      <w:tr w:rsidR="00DE26F1" w:rsidRPr="00F15D82" w14:paraId="02073813" w14:textId="77777777" w:rsidTr="000D1F96">
        <w:trPr>
          <w:trHeight w:val="297"/>
        </w:trPr>
        <w:tc>
          <w:tcPr>
            <w:tcW w:w="1838" w:type="dxa"/>
          </w:tcPr>
          <w:p w14:paraId="2D2DA999" w14:textId="77777777" w:rsidR="00DE26F1" w:rsidRPr="00F15D82" w:rsidRDefault="00DE26F1" w:rsidP="00142955">
            <w:pPr>
              <w:rPr>
                <w:b/>
                <w:bCs/>
                <w:sz w:val="20"/>
                <w:szCs w:val="20"/>
              </w:rPr>
            </w:pPr>
            <w:r w:rsidRPr="00F15D82">
              <w:rPr>
                <w:b/>
                <w:bCs/>
                <w:sz w:val="20"/>
                <w:szCs w:val="20"/>
              </w:rPr>
              <w:t xml:space="preserve">Beispiel </w:t>
            </w:r>
          </w:p>
        </w:tc>
        <w:tc>
          <w:tcPr>
            <w:tcW w:w="2693" w:type="dxa"/>
          </w:tcPr>
          <w:p w14:paraId="451D4CDF" w14:textId="1D05AAC3" w:rsidR="00DE26F1" w:rsidRPr="000D1F96" w:rsidRDefault="009B677D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Angestellter Konstrukteur</w:t>
            </w:r>
          </w:p>
          <w:p w14:paraId="6970A661" w14:textId="799E31D0" w:rsidR="000D1F96" w:rsidRPr="000D1F96" w:rsidRDefault="000D1F96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KV Mitarbeiter</w:t>
            </w:r>
          </w:p>
          <w:p w14:paraId="4BD025E7" w14:textId="22E8D890" w:rsidR="00F93A0D" w:rsidRPr="000D1F96" w:rsidRDefault="00F93A0D" w:rsidP="00F93A0D">
            <w:pPr>
              <w:pStyle w:val="Listenabsatz"/>
              <w:numPr>
                <w:ilvl w:val="0"/>
                <w:numId w:val="42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proofErr w:type="gramStart"/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Normal Arbeiten</w:t>
            </w:r>
            <w:proofErr w:type="gramEnd"/>
          </w:p>
        </w:tc>
        <w:tc>
          <w:tcPr>
            <w:tcW w:w="2694" w:type="dxa"/>
          </w:tcPr>
          <w:p w14:paraId="0988CAFC" w14:textId="252CEC7E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Bauen eines Hauses</w:t>
            </w:r>
          </w:p>
          <w:p w14:paraId="477972D1" w14:textId="0A3B38FB" w:rsidR="00C31979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Herstellung eines Anzugs</w:t>
            </w:r>
          </w:p>
          <w:p w14:paraId="0B4AE829" w14:textId="75223227" w:rsidR="00F93A0D" w:rsidRPr="000D1F96" w:rsidRDefault="00F93A0D" w:rsidP="00F93A0D">
            <w:pPr>
              <w:pStyle w:val="Listenabsatz"/>
              <w:numPr>
                <w:ilvl w:val="0"/>
                <w:numId w:val="42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Dienstleistungen</w:t>
            </w:r>
          </w:p>
        </w:tc>
        <w:tc>
          <w:tcPr>
            <w:tcW w:w="3712" w:type="dxa"/>
          </w:tcPr>
          <w:p w14:paraId="32751201" w14:textId="4587714B" w:rsidR="00DE26F1" w:rsidRPr="000D1F96" w:rsidRDefault="00DE26F1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Börsen </w:t>
            </w:r>
            <w:r w:rsidR="000D1F96" w:rsidRPr="000D1F96">
              <w:rPr>
                <w:rFonts w:asciiTheme="majorHAnsi" w:hAnsiTheme="majorHAnsi" w:cstheme="majorHAnsi"/>
                <w:sz w:val="20"/>
                <w:szCs w:val="20"/>
              </w:rPr>
              <w:t>Makler verwaltet</w:t>
            </w:r>
          </w:p>
          <w:p w14:paraId="4157326B" w14:textId="44E9F000" w:rsidR="000D1F96" w:rsidRPr="000D1F96" w:rsidRDefault="00C31979" w:rsidP="00142955">
            <w:p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Anwalt</w:t>
            </w:r>
            <w:r w:rsidR="000D1F96" w:rsidRPr="000D1F96">
              <w:rPr>
                <w:rFonts w:asciiTheme="majorHAnsi" w:hAnsiTheme="majorHAnsi" w:cstheme="majorHAnsi"/>
                <w:sz w:val="20"/>
                <w:szCs w:val="20"/>
              </w:rPr>
              <w:t xml:space="preserve"> verteidigt Client</w:t>
            </w:r>
          </w:p>
          <w:p w14:paraId="53B92D2F" w14:textId="371C4F82" w:rsidR="00F93A0D" w:rsidRPr="000D1F96" w:rsidRDefault="00017EB6" w:rsidP="00F93A0D">
            <w:pPr>
              <w:pStyle w:val="Listenabsatz"/>
              <w:numPr>
                <w:ilvl w:val="0"/>
                <w:numId w:val="42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0D1F96">
              <w:rPr>
                <w:rFonts w:asciiTheme="majorHAnsi" w:hAnsiTheme="majorHAnsi" w:cstheme="majorHAnsi"/>
                <w:sz w:val="20"/>
                <w:szCs w:val="20"/>
              </w:rPr>
              <w:t>Aufträge</w:t>
            </w:r>
          </w:p>
        </w:tc>
      </w:tr>
    </w:tbl>
    <w:p w14:paraId="69FED5C4" w14:textId="77777777" w:rsidR="00DE26F1" w:rsidRDefault="00DE26F1" w:rsidP="00DE26F1"/>
    <w:p w14:paraId="705BA821" w14:textId="77777777" w:rsidR="00DE26F1" w:rsidRDefault="00DE26F1" w:rsidP="00DE26F1">
      <w:pPr>
        <w:pStyle w:val="berschrift2"/>
      </w:pPr>
      <w:bookmarkStart w:id="33" w:name="_Toc106626995"/>
      <w:bookmarkStart w:id="34" w:name="_Toc107319041"/>
      <w:bookmarkStart w:id="35" w:name="_Toc107387238"/>
      <w:r>
        <w:t>Arbeitsverhältnisses</w:t>
      </w:r>
      <w:bookmarkEnd w:id="33"/>
      <w:bookmarkEnd w:id="34"/>
      <w:bookmarkEnd w:id="35"/>
    </w:p>
    <w:tbl>
      <w:tblPr>
        <w:tblStyle w:val="Tabellenraster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7"/>
        <w:gridCol w:w="9025"/>
      </w:tblGrid>
      <w:tr w:rsidR="00DE26F1" w:rsidRPr="00A25B59" w14:paraId="2048E52E" w14:textId="77777777" w:rsidTr="00142955">
        <w:tc>
          <w:tcPr>
            <w:tcW w:w="2077" w:type="dxa"/>
          </w:tcPr>
          <w:p w14:paraId="074DE85D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Gesamtarbeitsvertrag</w:t>
            </w:r>
          </w:p>
          <w:p w14:paraId="52D7DA54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GAV</w:t>
            </w:r>
          </w:p>
        </w:tc>
        <w:tc>
          <w:tcPr>
            <w:tcW w:w="9025" w:type="dxa"/>
          </w:tcPr>
          <w:p w14:paraId="3DDF983D" w14:textId="77777777" w:rsidR="00DE26F1" w:rsidRPr="00A25B59" w:rsidRDefault="00DE26F1" w:rsidP="009211D3">
            <w:pPr>
              <w:pStyle w:val="Listenabsatz"/>
              <w:numPr>
                <w:ilvl w:val="0"/>
                <w:numId w:val="21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Anspruch auf den 13. Monatslohn</w:t>
            </w:r>
          </w:p>
          <w:p w14:paraId="45E04030" w14:textId="77777777" w:rsidR="00DE26F1" w:rsidRPr="00A25B59" w:rsidRDefault="00DE26F1" w:rsidP="009211D3">
            <w:pPr>
              <w:pStyle w:val="Listenabsatz"/>
              <w:numPr>
                <w:ilvl w:val="0"/>
                <w:numId w:val="21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Überstunden 100% des Bruttolohnes</w:t>
            </w:r>
          </w:p>
          <w:p w14:paraId="470B5E15" w14:textId="77777777" w:rsidR="00DE26F1" w:rsidRPr="00A25B59" w:rsidRDefault="00DE26F1" w:rsidP="009211D3">
            <w:pPr>
              <w:pStyle w:val="Listenabsatz"/>
              <w:numPr>
                <w:ilvl w:val="0"/>
                <w:numId w:val="21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5 Wochen Ferien pro Jahr</w:t>
            </w:r>
          </w:p>
          <w:p w14:paraId="3F321D4D" w14:textId="77777777" w:rsidR="00DE26F1" w:rsidRDefault="00DE26F1" w:rsidP="009211D3">
            <w:pPr>
              <w:pStyle w:val="Listenabsatz"/>
              <w:numPr>
                <w:ilvl w:val="0"/>
                <w:numId w:val="21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Selbsthaftung: Nur bei Vorsatz oder grober Fahrlässigkeit</w:t>
            </w:r>
          </w:p>
          <w:p w14:paraId="1A253402" w14:textId="523B1219" w:rsidR="003F75ED" w:rsidRPr="00A25B59" w:rsidRDefault="003F75ED" w:rsidP="003F75ED">
            <w:pPr>
              <w:pStyle w:val="Listenabsatz"/>
              <w:spacing w:before="0" w:after="0"/>
              <w:rPr>
                <w:sz w:val="20"/>
                <w:szCs w:val="20"/>
              </w:rPr>
            </w:pPr>
          </w:p>
        </w:tc>
      </w:tr>
      <w:tr w:rsidR="00DE26F1" w:rsidRPr="00A25B59" w14:paraId="4B6D5355" w14:textId="77777777" w:rsidTr="00142955">
        <w:tc>
          <w:tcPr>
            <w:tcW w:w="2077" w:type="dxa"/>
          </w:tcPr>
          <w:p w14:paraId="6C941A6B" w14:textId="77777777" w:rsidR="00AE4C3D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 xml:space="preserve">Pflichten des </w:t>
            </w:r>
          </w:p>
          <w:p w14:paraId="278CCEE2" w14:textId="2D0D26BE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Arbeitnehmers</w:t>
            </w:r>
          </w:p>
        </w:tc>
        <w:tc>
          <w:tcPr>
            <w:tcW w:w="9025" w:type="dxa"/>
          </w:tcPr>
          <w:p w14:paraId="5FE97E47" w14:textId="77777777" w:rsidR="00DE26F1" w:rsidRPr="00A25B59" w:rsidRDefault="00DE26F1" w:rsidP="009211D3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Sorgfalts- und Treuepflicht</w:t>
            </w:r>
          </w:p>
          <w:p w14:paraId="1B9E6341" w14:textId="77777777" w:rsidR="00DE26F1" w:rsidRPr="00A25B59" w:rsidRDefault="00DE26F1" w:rsidP="009211D3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Treu und Glauben</w:t>
            </w:r>
          </w:p>
          <w:p w14:paraId="3960D0E7" w14:textId="77777777" w:rsidR="00DE26F1" w:rsidRDefault="00DE26F1" w:rsidP="00142955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 xml:space="preserve">Geheimhaltung </w:t>
            </w:r>
          </w:p>
          <w:p w14:paraId="44F6CEEE" w14:textId="452BB8E4" w:rsidR="003F75ED" w:rsidRPr="00616B96" w:rsidRDefault="003F75ED" w:rsidP="003F75ED">
            <w:pPr>
              <w:pStyle w:val="Listenabsatz"/>
              <w:spacing w:before="0" w:after="0"/>
              <w:rPr>
                <w:sz w:val="20"/>
                <w:szCs w:val="20"/>
              </w:rPr>
            </w:pPr>
          </w:p>
        </w:tc>
      </w:tr>
      <w:tr w:rsidR="00405EE8" w:rsidRPr="00A25B59" w14:paraId="11B21DF9" w14:textId="77777777" w:rsidTr="00142955">
        <w:tc>
          <w:tcPr>
            <w:tcW w:w="2077" w:type="dxa"/>
          </w:tcPr>
          <w:p w14:paraId="7A3DB9C8" w14:textId="77777777" w:rsidR="00AE4C3D" w:rsidRDefault="00AE4C3D" w:rsidP="00142955">
            <w:pPr>
              <w:rPr>
                <w:b/>
                <w:bCs/>
                <w:sz w:val="18"/>
                <w:szCs w:val="18"/>
              </w:rPr>
            </w:pPr>
            <w:r w:rsidRPr="00AE4C3D">
              <w:rPr>
                <w:b/>
                <w:bCs/>
                <w:sz w:val="18"/>
                <w:szCs w:val="18"/>
              </w:rPr>
              <w:t xml:space="preserve">Pflichten des </w:t>
            </w:r>
          </w:p>
          <w:p w14:paraId="0CF8ECFE" w14:textId="011769AD" w:rsidR="00405EE8" w:rsidRPr="00AE4C3D" w:rsidRDefault="00AE4C3D" w:rsidP="00142955">
            <w:pPr>
              <w:rPr>
                <w:b/>
                <w:bCs/>
                <w:sz w:val="18"/>
                <w:szCs w:val="18"/>
              </w:rPr>
            </w:pPr>
            <w:r w:rsidRPr="00AE4C3D">
              <w:rPr>
                <w:b/>
                <w:bCs/>
                <w:sz w:val="18"/>
                <w:szCs w:val="18"/>
              </w:rPr>
              <w:t>Arbeitgebers</w:t>
            </w:r>
          </w:p>
        </w:tc>
        <w:tc>
          <w:tcPr>
            <w:tcW w:w="9025" w:type="dxa"/>
          </w:tcPr>
          <w:p w14:paraId="09094B98" w14:textId="04763120" w:rsidR="00405EE8" w:rsidRDefault="006C74D4" w:rsidP="009211D3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Muss</w:t>
            </w:r>
            <w:proofErr w:type="gramEnd"/>
            <w:r w:rsidR="00AE4C3D" w:rsidRPr="00FB1F52">
              <w:rPr>
                <w:sz w:val="20"/>
                <w:szCs w:val="20"/>
              </w:rPr>
              <w:t xml:space="preserve"> jederzeit wenn gefordert ein </w:t>
            </w:r>
            <w:r w:rsidR="002F19A5" w:rsidRPr="00FB1F52">
              <w:rPr>
                <w:sz w:val="20"/>
                <w:szCs w:val="20"/>
              </w:rPr>
              <w:t>Arbeitszeugnis erstellen</w:t>
            </w:r>
          </w:p>
          <w:p w14:paraId="69C2203C" w14:textId="24AD1359" w:rsidR="00DB7D3A" w:rsidRPr="00DB7D3A" w:rsidRDefault="00DB7D3A" w:rsidP="00DB7D3A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FB1F52">
              <w:rPr>
                <w:sz w:val="20"/>
                <w:szCs w:val="20"/>
              </w:rPr>
              <w:t>Arbeitszeugnis</w:t>
            </w:r>
            <w:r>
              <w:rPr>
                <w:sz w:val="20"/>
                <w:szCs w:val="20"/>
              </w:rPr>
              <w:t xml:space="preserve"> enthält</w:t>
            </w:r>
          </w:p>
          <w:p w14:paraId="75B0B5B5" w14:textId="77777777" w:rsidR="002F19A5" w:rsidRPr="00FB1F52" w:rsidRDefault="00F84347" w:rsidP="002F19A5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FB1F52">
              <w:rPr>
                <w:sz w:val="20"/>
                <w:szCs w:val="20"/>
              </w:rPr>
              <w:t xml:space="preserve">Identität beider Parteien </w:t>
            </w:r>
          </w:p>
          <w:p w14:paraId="444EB8E7" w14:textId="77777777" w:rsidR="00F84347" w:rsidRPr="00FB1F52" w:rsidRDefault="00F84347" w:rsidP="002F19A5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FB1F52">
              <w:rPr>
                <w:sz w:val="20"/>
                <w:szCs w:val="20"/>
              </w:rPr>
              <w:t>Beginn und Ende des Arbeitsverhältnisses</w:t>
            </w:r>
          </w:p>
          <w:p w14:paraId="43599615" w14:textId="77777777" w:rsidR="00F84347" w:rsidRPr="00FB1F52" w:rsidRDefault="00FB1F52" w:rsidP="00FB1F52">
            <w:pPr>
              <w:pStyle w:val="Listenabsatz"/>
              <w:numPr>
                <w:ilvl w:val="1"/>
                <w:numId w:val="22"/>
              </w:numPr>
              <w:spacing w:before="0" w:after="0"/>
              <w:jc w:val="both"/>
              <w:rPr>
                <w:sz w:val="20"/>
                <w:szCs w:val="20"/>
              </w:rPr>
            </w:pPr>
            <w:r w:rsidRPr="00FB1F52">
              <w:rPr>
                <w:sz w:val="20"/>
                <w:szCs w:val="20"/>
              </w:rPr>
              <w:t>wichtigen Funktionen</w:t>
            </w:r>
          </w:p>
          <w:p w14:paraId="6AABDE24" w14:textId="77777777" w:rsidR="00FB1F52" w:rsidRPr="00FB1F52" w:rsidRDefault="00FB1F52" w:rsidP="00FB1F52">
            <w:pPr>
              <w:pStyle w:val="Listenabsatz"/>
              <w:numPr>
                <w:ilvl w:val="1"/>
                <w:numId w:val="22"/>
              </w:numPr>
              <w:spacing w:before="0" w:after="0"/>
              <w:jc w:val="both"/>
              <w:rPr>
                <w:sz w:val="20"/>
                <w:szCs w:val="20"/>
              </w:rPr>
            </w:pPr>
            <w:r w:rsidRPr="00FB1F52">
              <w:rPr>
                <w:sz w:val="20"/>
                <w:szCs w:val="20"/>
              </w:rPr>
              <w:t>Bewertung der Leistung</w:t>
            </w:r>
          </w:p>
          <w:p w14:paraId="3245D80A" w14:textId="77777777" w:rsidR="00FB1F52" w:rsidRPr="00FB1F52" w:rsidRDefault="00FB1F52" w:rsidP="00FB1F52">
            <w:pPr>
              <w:pStyle w:val="Listenabsatz"/>
              <w:numPr>
                <w:ilvl w:val="1"/>
                <w:numId w:val="22"/>
              </w:numPr>
              <w:spacing w:before="0" w:after="0"/>
              <w:jc w:val="both"/>
              <w:rPr>
                <w:szCs w:val="20"/>
              </w:rPr>
            </w:pPr>
            <w:r w:rsidRPr="00FB1F52">
              <w:rPr>
                <w:sz w:val="20"/>
                <w:szCs w:val="20"/>
              </w:rPr>
              <w:t>rechtsgültige Unterschrift des Arbeitgebers</w:t>
            </w:r>
          </w:p>
          <w:p w14:paraId="02DBA63F" w14:textId="3B286EEC" w:rsidR="00DB7D3A" w:rsidRPr="00CE4A23" w:rsidRDefault="00DB7D3A" w:rsidP="00DB7D3A">
            <w:pPr>
              <w:pStyle w:val="Listenabsatz"/>
              <w:numPr>
                <w:ilvl w:val="0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CE4A23">
              <w:rPr>
                <w:sz w:val="20"/>
                <w:szCs w:val="20"/>
              </w:rPr>
              <w:t>Arbeitszeugnis sollte</w:t>
            </w:r>
            <w:r w:rsidR="00CE4A23" w:rsidRPr="00CE4A23">
              <w:rPr>
                <w:sz w:val="20"/>
                <w:szCs w:val="20"/>
              </w:rPr>
              <w:t xml:space="preserve"> …  sein </w:t>
            </w:r>
          </w:p>
          <w:p w14:paraId="1CF1BABD" w14:textId="19342BDA" w:rsidR="00DB7D3A" w:rsidRPr="00CE4A23" w:rsidRDefault="00DB0BDE" w:rsidP="00DB7D3A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CE4A23">
              <w:rPr>
                <w:sz w:val="20"/>
                <w:szCs w:val="20"/>
              </w:rPr>
              <w:t xml:space="preserve">Wahrheitsgetreu </w:t>
            </w:r>
          </w:p>
          <w:p w14:paraId="1BDA6471" w14:textId="0183150E" w:rsidR="00FB1F52" w:rsidRPr="00CE4A23" w:rsidRDefault="00DB0BDE" w:rsidP="00DB0BDE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CE4A23">
              <w:rPr>
                <w:sz w:val="20"/>
                <w:szCs w:val="20"/>
              </w:rPr>
              <w:t>Vollständigkeit</w:t>
            </w:r>
            <w:r w:rsidR="00CE4A23" w:rsidRPr="00CE4A23">
              <w:rPr>
                <w:sz w:val="20"/>
                <w:szCs w:val="20"/>
              </w:rPr>
              <w:t xml:space="preserve"> </w:t>
            </w:r>
          </w:p>
          <w:p w14:paraId="6F3713CA" w14:textId="1CCB58CF" w:rsidR="00DB0BDE" w:rsidRPr="00CE4A23" w:rsidRDefault="00DB0BDE" w:rsidP="00DB0BDE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CE4A23">
              <w:rPr>
                <w:sz w:val="20"/>
                <w:szCs w:val="20"/>
              </w:rPr>
              <w:t>Computer geschrieben</w:t>
            </w:r>
            <w:r w:rsidR="00CE4A23" w:rsidRPr="00CE4A23">
              <w:rPr>
                <w:sz w:val="20"/>
                <w:szCs w:val="20"/>
              </w:rPr>
              <w:t xml:space="preserve"> </w:t>
            </w:r>
          </w:p>
          <w:p w14:paraId="582FF0FE" w14:textId="401AC2CF" w:rsidR="00DB0BDE" w:rsidRPr="00CE4A23" w:rsidRDefault="00CE4A23" w:rsidP="00DB0BDE">
            <w:pPr>
              <w:pStyle w:val="Listenabsatz"/>
              <w:numPr>
                <w:ilvl w:val="1"/>
                <w:numId w:val="22"/>
              </w:numPr>
              <w:spacing w:before="0" w:after="0"/>
              <w:rPr>
                <w:sz w:val="20"/>
                <w:szCs w:val="20"/>
              </w:rPr>
            </w:pPr>
            <w:r w:rsidRPr="00CE4A23">
              <w:rPr>
                <w:sz w:val="20"/>
                <w:szCs w:val="20"/>
              </w:rPr>
              <w:t xml:space="preserve">Klar geschrieben </w:t>
            </w:r>
          </w:p>
          <w:p w14:paraId="44A8903C" w14:textId="39955E0C" w:rsidR="00FB1F52" w:rsidRPr="00FB1F52" w:rsidRDefault="00FB1F52" w:rsidP="00FB1F52">
            <w:pPr>
              <w:spacing w:before="0" w:after="0"/>
              <w:jc w:val="both"/>
              <w:rPr>
                <w:szCs w:val="20"/>
              </w:rPr>
            </w:pPr>
          </w:p>
        </w:tc>
      </w:tr>
      <w:tr w:rsidR="00DE26F1" w:rsidRPr="00A25B59" w14:paraId="6E4D758A" w14:textId="77777777" w:rsidTr="00142955">
        <w:tc>
          <w:tcPr>
            <w:tcW w:w="2077" w:type="dxa"/>
          </w:tcPr>
          <w:p w14:paraId="3C22B9AC" w14:textId="4A8DBC3D" w:rsidR="0027703E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Konkurrenzverbot</w:t>
            </w:r>
          </w:p>
        </w:tc>
        <w:tc>
          <w:tcPr>
            <w:tcW w:w="9025" w:type="dxa"/>
          </w:tcPr>
          <w:p w14:paraId="595FC92E" w14:textId="6A7119D6" w:rsidR="0027703E" w:rsidRPr="00F86006" w:rsidRDefault="0027703E" w:rsidP="0027703E">
            <w:pPr>
              <w:spacing w:before="0" w:after="0"/>
              <w:rPr>
                <w:sz w:val="20"/>
                <w:szCs w:val="20"/>
              </w:rPr>
            </w:pPr>
            <w:r w:rsidRPr="00F86006">
              <w:rPr>
                <w:sz w:val="20"/>
                <w:szCs w:val="20"/>
              </w:rPr>
              <w:t>Was muss gemacht werden</w:t>
            </w:r>
            <w:r w:rsidR="00F86006" w:rsidRPr="00F86006">
              <w:rPr>
                <w:sz w:val="20"/>
                <w:szCs w:val="20"/>
              </w:rPr>
              <w:t xml:space="preserve"> / ist erlaubt</w:t>
            </w:r>
            <w:r w:rsidR="00F86006">
              <w:rPr>
                <w:sz w:val="20"/>
                <w:szCs w:val="20"/>
              </w:rPr>
              <w:t>.</w:t>
            </w:r>
          </w:p>
          <w:p w14:paraId="1B39D480" w14:textId="4B4962CA" w:rsidR="00DE26F1" w:rsidRPr="0027703E" w:rsidRDefault="00DE26F1" w:rsidP="003143A8">
            <w:pPr>
              <w:pStyle w:val="Listenabsatz"/>
              <w:numPr>
                <w:ilvl w:val="0"/>
                <w:numId w:val="43"/>
              </w:numPr>
              <w:spacing w:before="0" w:after="0"/>
              <w:rPr>
                <w:szCs w:val="20"/>
              </w:rPr>
            </w:pPr>
            <w:r w:rsidRPr="0027703E">
              <w:rPr>
                <w:szCs w:val="20"/>
              </w:rPr>
              <w:t>Handlungsfähigkeit</w:t>
            </w:r>
            <w:r w:rsidR="005718BE" w:rsidRPr="0027703E">
              <w:rPr>
                <w:szCs w:val="20"/>
              </w:rPr>
              <w:t xml:space="preserve"> des Arbeitnehmers</w:t>
            </w:r>
          </w:p>
          <w:p w14:paraId="149A0440" w14:textId="7308DE8F" w:rsidR="00DE26F1" w:rsidRPr="00B22A0D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B22A0D">
              <w:rPr>
                <w:sz w:val="20"/>
                <w:szCs w:val="20"/>
              </w:rPr>
              <w:t>Schriftliche Vereinbarung</w:t>
            </w:r>
            <w:r w:rsidR="003F75ED" w:rsidRPr="00B22A0D">
              <w:rPr>
                <w:sz w:val="20"/>
                <w:szCs w:val="20"/>
              </w:rPr>
              <w:t xml:space="preserve"> (Unterschrift des Arbeitnehmers)</w:t>
            </w:r>
          </w:p>
          <w:p w14:paraId="73A1C53E" w14:textId="77777777" w:rsidR="00DE26F1" w:rsidRPr="00B22A0D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B22A0D">
              <w:rPr>
                <w:sz w:val="20"/>
                <w:szCs w:val="20"/>
              </w:rPr>
              <w:t>Konkurrenzierende Tätigkeit (teilweise gleichen Kundenkreis)</w:t>
            </w:r>
          </w:p>
          <w:p w14:paraId="2018CBFE" w14:textId="77777777" w:rsidR="00DE26F1" w:rsidRPr="00B22A0D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B22A0D">
              <w:rPr>
                <w:sz w:val="20"/>
                <w:szCs w:val="20"/>
              </w:rPr>
              <w:t>Einblick in den Kundenkreis</w:t>
            </w:r>
          </w:p>
          <w:p w14:paraId="72569B79" w14:textId="77777777" w:rsidR="00DE26F1" w:rsidRPr="00B22A0D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B22A0D">
              <w:rPr>
                <w:sz w:val="20"/>
                <w:szCs w:val="20"/>
              </w:rPr>
              <w:t>Erhebliches Schädigungspotenzial Für Arbeitgeber</w:t>
            </w:r>
          </w:p>
          <w:p w14:paraId="1E98CB01" w14:textId="21B52EFB" w:rsidR="00DE26F1" w:rsidRPr="00B22A0D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B22A0D">
              <w:rPr>
                <w:sz w:val="20"/>
                <w:szCs w:val="20"/>
              </w:rPr>
              <w:t>Angemessene Begrenzung (</w:t>
            </w:r>
            <w:proofErr w:type="spellStart"/>
            <w:r w:rsidR="000142AA" w:rsidRPr="00B22A0D">
              <w:rPr>
                <w:sz w:val="20"/>
                <w:szCs w:val="20"/>
              </w:rPr>
              <w:t>max</w:t>
            </w:r>
            <w:proofErr w:type="spellEnd"/>
            <w:r w:rsidR="000142AA" w:rsidRPr="00B22A0D">
              <w:rPr>
                <w:sz w:val="20"/>
                <w:szCs w:val="20"/>
              </w:rPr>
              <w:t xml:space="preserve"> </w:t>
            </w:r>
            <w:r w:rsidRPr="00B22A0D">
              <w:rPr>
                <w:sz w:val="20"/>
                <w:szCs w:val="20"/>
              </w:rPr>
              <w:t xml:space="preserve">3 Jahre </w:t>
            </w:r>
            <w:r w:rsidR="00F32AD1" w:rsidRPr="00B22A0D">
              <w:rPr>
                <w:sz w:val="20"/>
                <w:szCs w:val="20"/>
              </w:rPr>
              <w:t>geltend</w:t>
            </w:r>
            <w:r w:rsidR="003F75ED" w:rsidRPr="00B22A0D">
              <w:rPr>
                <w:sz w:val="20"/>
                <w:szCs w:val="20"/>
              </w:rPr>
              <w:t>)</w:t>
            </w:r>
          </w:p>
          <w:p w14:paraId="7F9766BE" w14:textId="2495CBB9" w:rsidR="003F75ED" w:rsidRPr="00A25B59" w:rsidRDefault="003F75ED" w:rsidP="003F75ED">
            <w:pPr>
              <w:pStyle w:val="Listenabsatz"/>
              <w:spacing w:before="0" w:after="0"/>
              <w:rPr>
                <w:sz w:val="20"/>
                <w:szCs w:val="20"/>
              </w:rPr>
            </w:pPr>
          </w:p>
        </w:tc>
      </w:tr>
      <w:tr w:rsidR="00DE26F1" w:rsidRPr="00A25B59" w14:paraId="404C52BC" w14:textId="77777777" w:rsidTr="00142955">
        <w:tc>
          <w:tcPr>
            <w:tcW w:w="2077" w:type="dxa"/>
          </w:tcPr>
          <w:p w14:paraId="2CA32C57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Überstunden</w:t>
            </w:r>
          </w:p>
        </w:tc>
        <w:tc>
          <w:tcPr>
            <w:tcW w:w="9025" w:type="dxa"/>
          </w:tcPr>
          <w:p w14:paraId="0AE8CD2A" w14:textId="77777777" w:rsidR="00DE26F1" w:rsidRPr="00A25B59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Freizeit von mindestens gleicher Dauer</w:t>
            </w:r>
          </w:p>
          <w:p w14:paraId="201389A5" w14:textId="77777777" w:rsidR="00DE26F1" w:rsidRPr="00A25B59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25 % mehr Lohn (wenn keine Freizeit)</w:t>
            </w:r>
          </w:p>
          <w:p w14:paraId="28943A10" w14:textId="77777777" w:rsidR="00DE26F1" w:rsidRPr="00A25B59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Plicht wenn relevant für Firma</w:t>
            </w:r>
          </w:p>
          <w:p w14:paraId="04FF3F78" w14:textId="77777777" w:rsidR="00DE26F1" w:rsidRDefault="00DE26F1" w:rsidP="009211D3">
            <w:pPr>
              <w:pStyle w:val="Listenabsatz"/>
              <w:numPr>
                <w:ilvl w:val="0"/>
                <w:numId w:val="23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 xml:space="preserve">Detailhandel max. 45 h </w:t>
            </w:r>
            <w:proofErr w:type="spellStart"/>
            <w:r w:rsidRPr="00A25B59">
              <w:rPr>
                <w:sz w:val="20"/>
                <w:szCs w:val="20"/>
              </w:rPr>
              <w:t>Pro</w:t>
            </w:r>
            <w:proofErr w:type="spellEnd"/>
            <w:r w:rsidRPr="00A25B59">
              <w:rPr>
                <w:sz w:val="20"/>
                <w:szCs w:val="20"/>
              </w:rPr>
              <w:t xml:space="preserve"> Woche / Sonst max. 50h  </w:t>
            </w:r>
          </w:p>
          <w:p w14:paraId="1037273A" w14:textId="034BA326" w:rsidR="005F19D1" w:rsidRPr="008C469D" w:rsidRDefault="005F19D1" w:rsidP="008C469D">
            <w:pPr>
              <w:spacing w:before="0" w:after="0"/>
              <w:ind w:left="360"/>
              <w:rPr>
                <w:szCs w:val="20"/>
              </w:rPr>
            </w:pPr>
          </w:p>
          <w:p w14:paraId="5984375A" w14:textId="3ED8248E" w:rsidR="003F75ED" w:rsidRPr="00A25B59" w:rsidRDefault="003F75ED" w:rsidP="003F75ED">
            <w:pPr>
              <w:pStyle w:val="Listenabsatz"/>
              <w:spacing w:before="0" w:after="0"/>
              <w:rPr>
                <w:sz w:val="20"/>
                <w:szCs w:val="20"/>
              </w:rPr>
            </w:pPr>
          </w:p>
        </w:tc>
      </w:tr>
      <w:tr w:rsidR="00A2730A" w:rsidRPr="00A25B59" w14:paraId="7CDCC1B6" w14:textId="77777777" w:rsidTr="00142955">
        <w:tc>
          <w:tcPr>
            <w:tcW w:w="2077" w:type="dxa"/>
          </w:tcPr>
          <w:p w14:paraId="2DD076A7" w14:textId="7343DD01" w:rsidR="00A2730A" w:rsidRPr="00A25B59" w:rsidRDefault="00A2730A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Über</w:t>
            </w:r>
            <w:r>
              <w:rPr>
                <w:b/>
                <w:bCs/>
                <w:sz w:val="18"/>
                <w:szCs w:val="18"/>
              </w:rPr>
              <w:t>zeit</w:t>
            </w:r>
          </w:p>
        </w:tc>
        <w:tc>
          <w:tcPr>
            <w:tcW w:w="9025" w:type="dxa"/>
          </w:tcPr>
          <w:p w14:paraId="3164A362" w14:textId="6641AFEA" w:rsidR="00A2730A" w:rsidRPr="005B61D4" w:rsidRDefault="005B61D4" w:rsidP="005B61D4">
            <w:pPr>
              <w:spacing w:before="0" w:after="0"/>
              <w:rPr>
                <w:szCs w:val="20"/>
              </w:rPr>
            </w:pPr>
            <w:r>
              <w:rPr>
                <w:szCs w:val="20"/>
              </w:rPr>
              <w:t>Siehe Nächste Seite</w:t>
            </w:r>
          </w:p>
        </w:tc>
      </w:tr>
      <w:tr w:rsidR="008C469D" w:rsidRPr="00A25B59" w14:paraId="6F28F618" w14:textId="77777777" w:rsidTr="002F4176">
        <w:tc>
          <w:tcPr>
            <w:tcW w:w="11102" w:type="dxa"/>
            <w:gridSpan w:val="2"/>
          </w:tcPr>
          <w:p w14:paraId="26A04FFA" w14:textId="52DB53B7" w:rsidR="008C469D" w:rsidRPr="008C469D" w:rsidRDefault="005E37F5" w:rsidP="008C469D">
            <w:pPr>
              <w:spacing w:before="0" w:after="0"/>
              <w:rPr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327860C" wp14:editId="5D871EB5">
                  <wp:extent cx="6202018" cy="3287131"/>
                  <wp:effectExtent l="0" t="0" r="8890" b="889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39035" cy="330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26F1" w:rsidRPr="00A25B59" w14:paraId="1AA9A239" w14:textId="77777777" w:rsidTr="00142955">
        <w:tc>
          <w:tcPr>
            <w:tcW w:w="2077" w:type="dxa"/>
          </w:tcPr>
          <w:p w14:paraId="4B0EC45F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Abwesenheit</w:t>
            </w:r>
          </w:p>
          <w:p w14:paraId="109054B2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Krankheit / Unfall</w:t>
            </w:r>
          </w:p>
        </w:tc>
        <w:tc>
          <w:tcPr>
            <w:tcW w:w="9025" w:type="dxa"/>
          </w:tcPr>
          <w:p w14:paraId="0C0DDE86" w14:textId="77777777" w:rsidR="00DE26F1" w:rsidRPr="00A25B59" w:rsidRDefault="00DE26F1" w:rsidP="009211D3">
            <w:pPr>
              <w:pStyle w:val="Listenabsatz"/>
              <w:numPr>
                <w:ilvl w:val="0"/>
                <w:numId w:val="25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Die verschiedenen Gründe für Abwesenheiten vom Arbeitsplatz werden zusammengezählt.</w:t>
            </w:r>
          </w:p>
          <w:p w14:paraId="0B1E7474" w14:textId="77777777" w:rsidR="00DE26F1" w:rsidRPr="00A25B59" w:rsidRDefault="00DE26F1" w:rsidP="009211D3">
            <w:pPr>
              <w:pStyle w:val="Listenabsatz"/>
              <w:numPr>
                <w:ilvl w:val="0"/>
                <w:numId w:val="25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Jedem Dienstjahr Reset</w:t>
            </w:r>
          </w:p>
          <w:p w14:paraId="2A663B57" w14:textId="5342D112" w:rsidR="00DE26F1" w:rsidRPr="00A25B59" w:rsidRDefault="00DE26F1" w:rsidP="00142955">
            <w:pPr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 xml:space="preserve">Volle Lohnzahlung </w:t>
            </w:r>
            <w:r w:rsidR="00EC6F56" w:rsidRPr="00A25B59">
              <w:rPr>
                <w:sz w:val="20"/>
                <w:szCs w:val="20"/>
              </w:rPr>
              <w:t>(Berner</w:t>
            </w:r>
            <w:r w:rsidRPr="00A25B59">
              <w:rPr>
                <w:sz w:val="20"/>
                <w:szCs w:val="20"/>
              </w:rPr>
              <w:t xml:space="preserve"> Skala)</w:t>
            </w:r>
          </w:p>
          <w:tbl>
            <w:tblPr>
              <w:tblStyle w:val="Tabellenraster1"/>
              <w:tblW w:w="0" w:type="auto"/>
              <w:tblLook w:val="04A0" w:firstRow="1" w:lastRow="0" w:firstColumn="1" w:lastColumn="0" w:noHBand="0" w:noVBand="1"/>
            </w:tblPr>
            <w:tblGrid>
              <w:gridCol w:w="777"/>
              <w:gridCol w:w="811"/>
              <w:gridCol w:w="846"/>
              <w:gridCol w:w="658"/>
              <w:gridCol w:w="836"/>
              <w:gridCol w:w="709"/>
            </w:tblGrid>
            <w:tr w:rsidR="00DE26F1" w:rsidRPr="00A25B59" w14:paraId="3B833299" w14:textId="77777777" w:rsidTr="00142955">
              <w:trPr>
                <w:trHeight w:val="249"/>
              </w:trPr>
              <w:tc>
                <w:tcPr>
                  <w:tcW w:w="777" w:type="dxa"/>
                </w:tcPr>
                <w:p w14:paraId="2EFF5119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Jahre</w:t>
                  </w:r>
                </w:p>
              </w:tc>
              <w:tc>
                <w:tcPr>
                  <w:tcW w:w="811" w:type="dxa"/>
                  <w:tcBorders>
                    <w:right w:val="single" w:sz="18" w:space="0" w:color="auto"/>
                  </w:tcBorders>
                </w:tcPr>
                <w:p w14:paraId="13D6F36B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Zeit</w:t>
                  </w:r>
                </w:p>
              </w:tc>
              <w:tc>
                <w:tcPr>
                  <w:tcW w:w="846" w:type="dxa"/>
                  <w:tcBorders>
                    <w:left w:val="single" w:sz="18" w:space="0" w:color="auto"/>
                  </w:tcBorders>
                </w:tcPr>
                <w:p w14:paraId="3845005A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3-4</w:t>
                  </w:r>
                </w:p>
              </w:tc>
              <w:tc>
                <w:tcPr>
                  <w:tcW w:w="658" w:type="dxa"/>
                  <w:tcBorders>
                    <w:right w:val="single" w:sz="18" w:space="0" w:color="auto"/>
                  </w:tcBorders>
                </w:tcPr>
                <w:p w14:paraId="4A2B442D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2 M</w:t>
                  </w:r>
                </w:p>
              </w:tc>
              <w:tc>
                <w:tcPr>
                  <w:tcW w:w="836" w:type="dxa"/>
                  <w:tcBorders>
                    <w:left w:val="single" w:sz="18" w:space="0" w:color="auto"/>
                  </w:tcBorders>
                </w:tcPr>
                <w:p w14:paraId="78E35720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15-19</w:t>
                  </w:r>
                </w:p>
              </w:tc>
              <w:tc>
                <w:tcPr>
                  <w:tcW w:w="709" w:type="dxa"/>
                </w:tcPr>
                <w:p w14:paraId="44924C3A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5 M</w:t>
                  </w:r>
                </w:p>
              </w:tc>
            </w:tr>
            <w:tr w:rsidR="00DE26F1" w:rsidRPr="00A25B59" w14:paraId="26080F6B" w14:textId="77777777" w:rsidTr="00142955">
              <w:trPr>
                <w:trHeight w:val="249"/>
              </w:trPr>
              <w:tc>
                <w:tcPr>
                  <w:tcW w:w="777" w:type="dxa"/>
                </w:tcPr>
                <w:p w14:paraId="3338F625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 xml:space="preserve">1 </w:t>
                  </w:r>
                </w:p>
              </w:tc>
              <w:tc>
                <w:tcPr>
                  <w:tcW w:w="811" w:type="dxa"/>
                  <w:tcBorders>
                    <w:right w:val="single" w:sz="18" w:space="0" w:color="auto"/>
                  </w:tcBorders>
                </w:tcPr>
                <w:p w14:paraId="2B47A5C3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3 Wo</w:t>
                  </w:r>
                </w:p>
              </w:tc>
              <w:tc>
                <w:tcPr>
                  <w:tcW w:w="846" w:type="dxa"/>
                  <w:tcBorders>
                    <w:left w:val="single" w:sz="18" w:space="0" w:color="auto"/>
                  </w:tcBorders>
                </w:tcPr>
                <w:p w14:paraId="76AEE5C8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5-9</w:t>
                  </w:r>
                </w:p>
              </w:tc>
              <w:tc>
                <w:tcPr>
                  <w:tcW w:w="658" w:type="dxa"/>
                  <w:tcBorders>
                    <w:right w:val="single" w:sz="18" w:space="0" w:color="auto"/>
                  </w:tcBorders>
                </w:tcPr>
                <w:p w14:paraId="2EB20F7C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3 M</w:t>
                  </w:r>
                </w:p>
              </w:tc>
              <w:tc>
                <w:tcPr>
                  <w:tcW w:w="836" w:type="dxa"/>
                  <w:tcBorders>
                    <w:left w:val="single" w:sz="18" w:space="0" w:color="auto"/>
                  </w:tcBorders>
                </w:tcPr>
                <w:p w14:paraId="0008DC32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20+</w:t>
                  </w:r>
                </w:p>
              </w:tc>
              <w:tc>
                <w:tcPr>
                  <w:tcW w:w="709" w:type="dxa"/>
                </w:tcPr>
                <w:p w14:paraId="6EF41CF7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6 M</w:t>
                  </w:r>
                </w:p>
              </w:tc>
            </w:tr>
            <w:tr w:rsidR="00DE26F1" w:rsidRPr="00A25B59" w14:paraId="792BF085" w14:textId="77777777" w:rsidTr="00142955">
              <w:trPr>
                <w:trHeight w:val="249"/>
              </w:trPr>
              <w:tc>
                <w:tcPr>
                  <w:tcW w:w="777" w:type="dxa"/>
                </w:tcPr>
                <w:p w14:paraId="1E443B56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811" w:type="dxa"/>
                  <w:tcBorders>
                    <w:right w:val="single" w:sz="18" w:space="0" w:color="auto"/>
                  </w:tcBorders>
                </w:tcPr>
                <w:p w14:paraId="3AA52650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1 M</w:t>
                  </w:r>
                </w:p>
              </w:tc>
              <w:tc>
                <w:tcPr>
                  <w:tcW w:w="846" w:type="dxa"/>
                  <w:tcBorders>
                    <w:left w:val="single" w:sz="18" w:space="0" w:color="auto"/>
                  </w:tcBorders>
                </w:tcPr>
                <w:p w14:paraId="6CBB9D42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10-14</w:t>
                  </w:r>
                </w:p>
              </w:tc>
              <w:tc>
                <w:tcPr>
                  <w:tcW w:w="658" w:type="dxa"/>
                  <w:tcBorders>
                    <w:right w:val="single" w:sz="18" w:space="0" w:color="auto"/>
                  </w:tcBorders>
                </w:tcPr>
                <w:p w14:paraId="748CD0C7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  <w:r w:rsidRPr="00A25B59">
                    <w:rPr>
                      <w:sz w:val="20"/>
                      <w:szCs w:val="20"/>
                    </w:rPr>
                    <w:t>4 M</w:t>
                  </w:r>
                </w:p>
              </w:tc>
              <w:tc>
                <w:tcPr>
                  <w:tcW w:w="836" w:type="dxa"/>
                  <w:tcBorders>
                    <w:left w:val="single" w:sz="18" w:space="0" w:color="auto"/>
                  </w:tcBorders>
                </w:tcPr>
                <w:p w14:paraId="59326065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709" w:type="dxa"/>
                </w:tcPr>
                <w:p w14:paraId="7CA8F780" w14:textId="77777777" w:rsidR="00DE26F1" w:rsidRPr="00A25B59" w:rsidRDefault="00DE26F1" w:rsidP="00142955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25B70472" w14:textId="77777777" w:rsidR="00DE26F1" w:rsidRDefault="00DE26F1" w:rsidP="00142955">
            <w:pPr>
              <w:rPr>
                <w:sz w:val="20"/>
                <w:szCs w:val="20"/>
              </w:rPr>
            </w:pPr>
          </w:p>
          <w:p w14:paraId="79325311" w14:textId="77777777" w:rsidR="00DE26F1" w:rsidRPr="00A25B59" w:rsidRDefault="00DE26F1" w:rsidP="00142955">
            <w:pPr>
              <w:rPr>
                <w:sz w:val="20"/>
                <w:szCs w:val="20"/>
              </w:rPr>
            </w:pPr>
          </w:p>
        </w:tc>
      </w:tr>
      <w:tr w:rsidR="00405EE8" w:rsidRPr="00A25B59" w14:paraId="0C66E784" w14:textId="77777777" w:rsidTr="00142955">
        <w:tc>
          <w:tcPr>
            <w:tcW w:w="2077" w:type="dxa"/>
          </w:tcPr>
          <w:p w14:paraId="280162BA" w14:textId="77777777" w:rsidR="00405EE8" w:rsidRPr="00A25B59" w:rsidRDefault="00405EE8" w:rsidP="0014295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5" w:type="dxa"/>
          </w:tcPr>
          <w:p w14:paraId="58353609" w14:textId="77777777" w:rsidR="00405EE8" w:rsidRPr="00405EE8" w:rsidRDefault="00405EE8" w:rsidP="00405EE8">
            <w:pPr>
              <w:spacing w:before="0" w:after="0"/>
              <w:rPr>
                <w:szCs w:val="20"/>
              </w:rPr>
            </w:pPr>
          </w:p>
        </w:tc>
      </w:tr>
    </w:tbl>
    <w:p w14:paraId="78C11FAC" w14:textId="77777777" w:rsidR="00DE26F1" w:rsidRDefault="00DE26F1" w:rsidP="00DE26F1">
      <w:r>
        <w:br w:type="page"/>
      </w:r>
    </w:p>
    <w:p w14:paraId="23E907D1" w14:textId="77777777" w:rsidR="00DE26F1" w:rsidRDefault="00DE26F1" w:rsidP="00DE26F1">
      <w:pPr>
        <w:pStyle w:val="berschrift2"/>
      </w:pPr>
      <w:bookmarkStart w:id="36" w:name="_Toc106626996"/>
      <w:bookmarkStart w:id="37" w:name="_Toc107319042"/>
      <w:bookmarkStart w:id="38" w:name="_Toc107387239"/>
      <w:r w:rsidRPr="00A25B59">
        <w:lastRenderedPageBreak/>
        <w:t>Kündigung</w:t>
      </w:r>
      <w:bookmarkEnd w:id="36"/>
      <w:bookmarkEnd w:id="37"/>
      <w:bookmarkEnd w:id="38"/>
    </w:p>
    <w:tbl>
      <w:tblPr>
        <w:tblStyle w:val="Tabellenraster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7"/>
        <w:gridCol w:w="9025"/>
      </w:tblGrid>
      <w:tr w:rsidR="00DE26F1" w:rsidRPr="00A25B59" w14:paraId="001F32E5" w14:textId="77777777" w:rsidTr="00142955">
        <w:tc>
          <w:tcPr>
            <w:tcW w:w="2077" w:type="dxa"/>
          </w:tcPr>
          <w:p w14:paraId="3DDD99FE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 xml:space="preserve">Kündigungsfrist </w:t>
            </w:r>
          </w:p>
        </w:tc>
        <w:tc>
          <w:tcPr>
            <w:tcW w:w="9025" w:type="dxa"/>
          </w:tcPr>
          <w:p w14:paraId="79698088" w14:textId="4901D395" w:rsidR="00DE26F1" w:rsidRPr="00A25B59" w:rsidRDefault="00DE26F1" w:rsidP="009211D3">
            <w:pPr>
              <w:pStyle w:val="Listenabsatz"/>
              <w:numPr>
                <w:ilvl w:val="0"/>
                <w:numId w:val="24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Probezeit</w:t>
            </w:r>
            <w:r>
              <w:rPr>
                <w:sz w:val="20"/>
                <w:szCs w:val="20"/>
              </w:rPr>
              <w:t xml:space="preserve"> max. 6 Monate</w:t>
            </w:r>
            <w:r w:rsidRPr="00A25B59">
              <w:rPr>
                <w:sz w:val="20"/>
                <w:szCs w:val="20"/>
              </w:rPr>
              <w:t xml:space="preserve">: </w:t>
            </w:r>
            <w:r w:rsidRPr="00A25B59">
              <w:rPr>
                <w:sz w:val="20"/>
                <w:szCs w:val="20"/>
              </w:rPr>
              <w:tab/>
            </w:r>
            <w:r w:rsidRPr="00A25B59">
              <w:rPr>
                <w:sz w:val="20"/>
                <w:szCs w:val="20"/>
              </w:rPr>
              <w:tab/>
              <w:t xml:space="preserve"> 7 Tage</w:t>
            </w:r>
            <w:r w:rsidR="007B079E">
              <w:rPr>
                <w:sz w:val="20"/>
                <w:szCs w:val="20"/>
              </w:rPr>
              <w:t xml:space="preserve"> (auch bei Schwangerschaft / Militär usw.)</w:t>
            </w:r>
          </w:p>
          <w:p w14:paraId="5F74EAC0" w14:textId="77777777" w:rsidR="00DE26F1" w:rsidRPr="00A25B59" w:rsidRDefault="00DE26F1" w:rsidP="009211D3">
            <w:pPr>
              <w:pStyle w:val="Listenabsatz"/>
              <w:numPr>
                <w:ilvl w:val="0"/>
                <w:numId w:val="24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1 Dienstjahr:</w:t>
            </w:r>
            <w:r w:rsidRPr="00A25B59">
              <w:rPr>
                <w:sz w:val="20"/>
                <w:szCs w:val="20"/>
              </w:rPr>
              <w:tab/>
            </w:r>
            <w:r w:rsidRPr="00A25B59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Pr="00A25B59">
              <w:rPr>
                <w:sz w:val="20"/>
                <w:szCs w:val="20"/>
              </w:rPr>
              <w:t xml:space="preserve"> 1 Monat</w:t>
            </w:r>
          </w:p>
          <w:p w14:paraId="220ADBDB" w14:textId="184627EE" w:rsidR="00DE26F1" w:rsidRDefault="00DE26F1" w:rsidP="009211D3">
            <w:pPr>
              <w:pStyle w:val="Listenabsatz"/>
              <w:numPr>
                <w:ilvl w:val="0"/>
                <w:numId w:val="24"/>
              </w:numPr>
              <w:rPr>
                <w:sz w:val="20"/>
                <w:szCs w:val="20"/>
              </w:rPr>
            </w:pPr>
            <w:r w:rsidRPr="00D32245">
              <w:rPr>
                <w:sz w:val="20"/>
                <w:szCs w:val="20"/>
              </w:rPr>
              <w:t>2-9 Dienstjahre:</w:t>
            </w:r>
            <w:r w:rsidRPr="00D32245">
              <w:rPr>
                <w:sz w:val="20"/>
                <w:szCs w:val="20"/>
              </w:rPr>
              <w:tab/>
            </w:r>
            <w:r w:rsidRPr="00D32245">
              <w:rPr>
                <w:sz w:val="20"/>
                <w:szCs w:val="20"/>
              </w:rPr>
              <w:tab/>
            </w:r>
            <w:r w:rsidRPr="00D32245">
              <w:rPr>
                <w:sz w:val="20"/>
                <w:szCs w:val="20"/>
              </w:rPr>
              <w:tab/>
              <w:t xml:space="preserve"> </w:t>
            </w:r>
            <w:r w:rsidR="00900A10">
              <w:rPr>
                <w:sz w:val="20"/>
                <w:szCs w:val="20"/>
              </w:rPr>
              <w:t>2</w:t>
            </w:r>
            <w:r w:rsidRPr="00D32245">
              <w:rPr>
                <w:sz w:val="20"/>
                <w:szCs w:val="20"/>
              </w:rPr>
              <w:t xml:space="preserve"> Monate </w:t>
            </w:r>
          </w:p>
          <w:p w14:paraId="269C4E5B" w14:textId="77777777" w:rsidR="00236286" w:rsidRDefault="00900A10" w:rsidP="00236286">
            <w:pPr>
              <w:pStyle w:val="Listenabsatz"/>
              <w:numPr>
                <w:ilvl w:val="0"/>
                <w:numId w:val="2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Ab </w:t>
            </w:r>
            <w:r w:rsidR="008F4C50">
              <w:rPr>
                <w:sz w:val="20"/>
                <w:szCs w:val="20"/>
              </w:rPr>
              <w:t xml:space="preserve">10 </w:t>
            </w:r>
            <w:r w:rsidR="008F4C50" w:rsidRPr="00D32245">
              <w:rPr>
                <w:sz w:val="20"/>
                <w:szCs w:val="20"/>
              </w:rPr>
              <w:t>Dienstjahre</w:t>
            </w:r>
            <w:r w:rsidR="008F4C50">
              <w:rPr>
                <w:sz w:val="20"/>
                <w:szCs w:val="20"/>
              </w:rPr>
              <w:t>n:</w:t>
            </w:r>
            <w:r w:rsidR="008F4C50">
              <w:rPr>
                <w:sz w:val="20"/>
                <w:szCs w:val="20"/>
              </w:rPr>
              <w:tab/>
            </w:r>
            <w:r w:rsidR="008F4C50">
              <w:rPr>
                <w:sz w:val="20"/>
                <w:szCs w:val="20"/>
              </w:rPr>
              <w:tab/>
            </w:r>
            <w:r w:rsidR="008F4C50">
              <w:rPr>
                <w:sz w:val="20"/>
                <w:szCs w:val="20"/>
              </w:rPr>
              <w:tab/>
              <w:t xml:space="preserve"> 3</w:t>
            </w:r>
            <w:r w:rsidR="008F4C50" w:rsidRPr="00D32245">
              <w:rPr>
                <w:sz w:val="20"/>
                <w:szCs w:val="20"/>
              </w:rPr>
              <w:t xml:space="preserve"> Monate</w:t>
            </w:r>
            <w:r w:rsidR="008F4C50">
              <w:rPr>
                <w:sz w:val="20"/>
                <w:szCs w:val="20"/>
              </w:rPr>
              <w:tab/>
            </w:r>
          </w:p>
          <w:p w14:paraId="4E5092D4" w14:textId="77777777" w:rsidR="00023562" w:rsidRDefault="00027F43" w:rsidP="00023562">
            <w:pPr>
              <w:rPr>
                <w:sz w:val="20"/>
                <w:szCs w:val="20"/>
              </w:rPr>
            </w:pPr>
            <w:r w:rsidRPr="006173FE">
              <w:rPr>
                <w:sz w:val="20"/>
                <w:szCs w:val="20"/>
              </w:rPr>
              <w:t>A</w:t>
            </w:r>
            <w:r w:rsidR="00023562" w:rsidRPr="006173FE">
              <w:rPr>
                <w:sz w:val="20"/>
                <w:szCs w:val="20"/>
              </w:rPr>
              <w:t>nderen Fristen möglich</w:t>
            </w:r>
            <w:r w:rsidR="006173FE" w:rsidRPr="006173FE">
              <w:rPr>
                <w:sz w:val="20"/>
                <w:szCs w:val="20"/>
              </w:rPr>
              <w:t xml:space="preserve">: </w:t>
            </w:r>
            <w:proofErr w:type="spellStart"/>
            <w:r w:rsidR="006173FE" w:rsidRPr="006173FE">
              <w:rPr>
                <w:sz w:val="20"/>
                <w:szCs w:val="20"/>
              </w:rPr>
              <w:t>z.B</w:t>
            </w:r>
            <w:proofErr w:type="spellEnd"/>
            <w:r w:rsidR="006173FE" w:rsidRPr="006173FE">
              <w:rPr>
                <w:sz w:val="20"/>
                <w:szCs w:val="20"/>
              </w:rPr>
              <w:t xml:space="preserve"> unabhängig vom Dienstjahr 1 Monat</w:t>
            </w:r>
          </w:p>
          <w:p w14:paraId="235E9FA5" w14:textId="322F90F1" w:rsidR="007766C6" w:rsidRPr="007766C6" w:rsidRDefault="007766C6" w:rsidP="00023562">
            <w:pPr>
              <w:rPr>
                <w:sz w:val="20"/>
                <w:szCs w:val="20"/>
              </w:rPr>
            </w:pPr>
            <w:r w:rsidRPr="007766C6">
              <w:rPr>
                <w:sz w:val="20"/>
                <w:szCs w:val="20"/>
              </w:rPr>
              <w:t>Gilt auch für unbefristete Stellen</w:t>
            </w:r>
          </w:p>
        </w:tc>
      </w:tr>
      <w:tr w:rsidR="00DE26F1" w:rsidRPr="00A25B59" w14:paraId="243EC98D" w14:textId="77777777" w:rsidTr="00142955">
        <w:tc>
          <w:tcPr>
            <w:tcW w:w="2077" w:type="dxa"/>
          </w:tcPr>
          <w:p w14:paraId="47F02646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Missbräuchliche</w:t>
            </w:r>
          </w:p>
          <w:p w14:paraId="62F93647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Kündigung</w:t>
            </w:r>
          </w:p>
        </w:tc>
        <w:tc>
          <w:tcPr>
            <w:tcW w:w="9025" w:type="dxa"/>
          </w:tcPr>
          <w:p w14:paraId="0DA42AC5" w14:textId="77777777" w:rsidR="00DE26F1" w:rsidRPr="00A25B59" w:rsidRDefault="00DE26F1" w:rsidP="00142955">
            <w:pPr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Beispiele:</w:t>
            </w:r>
          </w:p>
          <w:p w14:paraId="6E098D66" w14:textId="77777777" w:rsidR="00DE26F1" w:rsidRPr="00A25B59" w:rsidRDefault="00DE26F1" w:rsidP="009211D3">
            <w:pPr>
              <w:pStyle w:val="Listenabsatz"/>
              <w:numPr>
                <w:ilvl w:val="0"/>
                <w:numId w:val="26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Kurz vor Pensionsanspruch</w:t>
            </w:r>
          </w:p>
          <w:p w14:paraId="7F8266FB" w14:textId="77777777" w:rsidR="00DE26F1" w:rsidRPr="00A25B59" w:rsidRDefault="00DE26F1" w:rsidP="009211D3">
            <w:pPr>
              <w:pStyle w:val="Listenabsatz"/>
              <w:numPr>
                <w:ilvl w:val="0"/>
                <w:numId w:val="26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Rachekündigung</w:t>
            </w:r>
          </w:p>
          <w:p w14:paraId="48B59ECC" w14:textId="77777777" w:rsidR="00DE26F1" w:rsidRPr="00A25B59" w:rsidRDefault="00DE26F1" w:rsidP="009211D3">
            <w:pPr>
              <w:pStyle w:val="Listenabsatz"/>
              <w:numPr>
                <w:ilvl w:val="0"/>
                <w:numId w:val="26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Vereitelungskündigung (Bonus, Dienstaltersgeschenks)</w:t>
            </w:r>
          </w:p>
          <w:p w14:paraId="7A99DC6F" w14:textId="77777777" w:rsidR="00DE26F1" w:rsidRPr="00A25B59" w:rsidRDefault="00DE26F1" w:rsidP="009211D3">
            <w:pPr>
              <w:pStyle w:val="Listenabsatz"/>
              <w:numPr>
                <w:ilvl w:val="0"/>
                <w:numId w:val="26"/>
              </w:numPr>
              <w:spacing w:before="0" w:after="0"/>
              <w:rPr>
                <w:sz w:val="20"/>
                <w:szCs w:val="20"/>
              </w:rPr>
            </w:pPr>
            <w:r w:rsidRPr="00A25B59">
              <w:rPr>
                <w:sz w:val="20"/>
                <w:szCs w:val="20"/>
              </w:rPr>
              <w:t>Verfassungsmässigen Rechtes (Kritik am Arbeitgeber, Meinungsäusserung)</w:t>
            </w:r>
          </w:p>
          <w:p w14:paraId="7BAA96D7" w14:textId="77777777" w:rsidR="00DE26F1" w:rsidRPr="00A25B59" w:rsidRDefault="00DE26F1" w:rsidP="00142955">
            <w:pPr>
              <w:rPr>
                <w:noProof/>
                <w:sz w:val="20"/>
                <w:szCs w:val="20"/>
              </w:rPr>
            </w:pPr>
            <w:r w:rsidRPr="00A25B59">
              <w:rPr>
                <w:noProof/>
                <w:sz w:val="20"/>
                <w:szCs w:val="20"/>
              </w:rPr>
              <w:t>Fristen</w:t>
            </w:r>
          </w:p>
          <w:p w14:paraId="3317850F" w14:textId="77777777" w:rsidR="00DE26F1" w:rsidRDefault="00DE26F1" w:rsidP="00142955">
            <w:r w:rsidRPr="00A25B59">
              <w:rPr>
                <w:noProof/>
                <w:szCs w:val="20"/>
              </w:rPr>
              <w:drawing>
                <wp:inline distT="0" distB="0" distL="0" distR="0" wp14:anchorId="7AB12ED9" wp14:editId="7A5F2FF1">
                  <wp:extent cx="4866198" cy="624475"/>
                  <wp:effectExtent l="0" t="0" r="0" b="4445"/>
                  <wp:docPr id="47" name="Grafik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82816" cy="639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A25B59">
              <w:rPr>
                <w:sz w:val="20"/>
                <w:szCs w:val="20"/>
              </w:rPr>
              <w:br/>
            </w:r>
            <w:r w:rsidR="00DF09C3">
              <w:rPr>
                <w:sz w:val="20"/>
                <w:szCs w:val="20"/>
              </w:rPr>
              <w:t xml:space="preserve">Entschädigung </w:t>
            </w:r>
            <w:r w:rsidR="00887627">
              <w:rPr>
                <w:sz w:val="20"/>
                <w:szCs w:val="20"/>
              </w:rPr>
              <w:t xml:space="preserve">bei </w:t>
            </w:r>
            <w:r w:rsidR="00887627">
              <w:t>einer missbräuchlichen Kündigung</w:t>
            </w:r>
          </w:p>
          <w:p w14:paraId="5A69B482" w14:textId="3B369F5F" w:rsidR="00887627" w:rsidRPr="00782BA2" w:rsidRDefault="00887627" w:rsidP="003143A8">
            <w:pPr>
              <w:pStyle w:val="Listenabsatz"/>
              <w:numPr>
                <w:ilvl w:val="0"/>
                <w:numId w:val="44"/>
              </w:numPr>
              <w:rPr>
                <w:sz w:val="20"/>
                <w:szCs w:val="20"/>
              </w:rPr>
            </w:pPr>
            <w:r w:rsidRPr="00782BA2">
              <w:rPr>
                <w:sz w:val="20"/>
                <w:szCs w:val="20"/>
              </w:rPr>
              <w:t>maximal 6 Monatslöhne</w:t>
            </w:r>
            <w:r w:rsidR="006F36C6" w:rsidRPr="00782BA2">
              <w:rPr>
                <w:sz w:val="20"/>
                <w:szCs w:val="20"/>
              </w:rPr>
              <w:t xml:space="preserve"> (</w:t>
            </w:r>
            <w:proofErr w:type="gramStart"/>
            <w:r w:rsidR="006F36C6" w:rsidRPr="00782BA2">
              <w:rPr>
                <w:sz w:val="20"/>
                <w:szCs w:val="20"/>
              </w:rPr>
              <w:t xml:space="preserve">selten)   </w:t>
            </w:r>
            <w:proofErr w:type="gramEnd"/>
            <w:r w:rsidR="006F36C6" w:rsidRPr="00782BA2">
              <w:rPr>
                <w:sz w:val="20"/>
                <w:szCs w:val="20"/>
              </w:rPr>
              <w:t xml:space="preserve">    </w:t>
            </w:r>
            <w:r w:rsidRPr="00782BA2">
              <w:rPr>
                <w:sz w:val="20"/>
                <w:szCs w:val="20"/>
              </w:rPr>
              <w:t xml:space="preserve"> (Oder Richter entscheidet)</w:t>
            </w:r>
            <w:r w:rsidR="006F36C6" w:rsidRPr="00782BA2">
              <w:rPr>
                <w:sz w:val="20"/>
                <w:szCs w:val="20"/>
              </w:rPr>
              <w:t xml:space="preserve"> </w:t>
            </w:r>
          </w:p>
        </w:tc>
      </w:tr>
      <w:tr w:rsidR="00DE26F1" w:rsidRPr="00A25B59" w14:paraId="78FF82A4" w14:textId="77777777" w:rsidTr="00142955">
        <w:tc>
          <w:tcPr>
            <w:tcW w:w="2077" w:type="dxa"/>
          </w:tcPr>
          <w:p w14:paraId="17C6F666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Kündigung zur Unzeit</w:t>
            </w:r>
          </w:p>
        </w:tc>
        <w:tc>
          <w:tcPr>
            <w:tcW w:w="9025" w:type="dxa"/>
          </w:tcPr>
          <w:p w14:paraId="46E7682B" w14:textId="79EEF4D0" w:rsidR="00DE26F1" w:rsidRPr="002B7B86" w:rsidRDefault="00DE26F1" w:rsidP="009211D3">
            <w:pPr>
              <w:pStyle w:val="Listenabsatz"/>
              <w:numPr>
                <w:ilvl w:val="0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rFonts w:cs="Arial"/>
                <w:color w:val="4D5156"/>
                <w:sz w:val="20"/>
                <w:szCs w:val="20"/>
                <w:shd w:val="clear" w:color="auto" w:fill="FFFFFF"/>
              </w:rPr>
              <w:t xml:space="preserve">± </w:t>
            </w:r>
            <w:r w:rsidRPr="002B7B86">
              <w:rPr>
                <w:sz w:val="20"/>
                <w:szCs w:val="20"/>
              </w:rPr>
              <w:t>4 Wochen nach Militärdienst, Zivilschutz, Zivildienst</w:t>
            </w:r>
            <w:r w:rsidR="00C7721E" w:rsidRPr="002B7B86">
              <w:rPr>
                <w:sz w:val="20"/>
                <w:szCs w:val="20"/>
              </w:rPr>
              <w:t xml:space="preserve"> (wenn mehr als 11 </w:t>
            </w:r>
            <w:proofErr w:type="gramStart"/>
            <w:r w:rsidR="00C7721E" w:rsidRPr="002B7B86">
              <w:rPr>
                <w:sz w:val="20"/>
                <w:szCs w:val="20"/>
              </w:rPr>
              <w:t>Tage )</w:t>
            </w:r>
            <w:proofErr w:type="gramEnd"/>
          </w:p>
          <w:p w14:paraId="36940D8B" w14:textId="77777777" w:rsidR="00DE26F1" w:rsidRPr="002B7B86" w:rsidRDefault="00DE26F1" w:rsidP="009211D3">
            <w:pPr>
              <w:pStyle w:val="Listenabsatz"/>
              <w:numPr>
                <w:ilvl w:val="0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Krankheit / Unfall</w:t>
            </w:r>
          </w:p>
          <w:p w14:paraId="68D851C1" w14:textId="77777777" w:rsidR="00DE26F1" w:rsidRPr="002B7B86" w:rsidRDefault="00DE26F1" w:rsidP="009211D3">
            <w:pPr>
              <w:pStyle w:val="Listenabsatz"/>
              <w:numPr>
                <w:ilvl w:val="1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30 Tage im 1. Dienstjahr</w:t>
            </w:r>
          </w:p>
          <w:p w14:paraId="4DC54529" w14:textId="77777777" w:rsidR="00DE26F1" w:rsidRPr="002B7B86" w:rsidRDefault="00DE26F1" w:rsidP="009211D3">
            <w:pPr>
              <w:pStyle w:val="Listenabsatz"/>
              <w:numPr>
                <w:ilvl w:val="1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90 Tage vom 2. bis und mit 5. Dienstjahr</w:t>
            </w:r>
          </w:p>
          <w:p w14:paraId="23FB0CE3" w14:textId="77777777" w:rsidR="00DE26F1" w:rsidRPr="002B7B86" w:rsidRDefault="00DE26F1" w:rsidP="009211D3">
            <w:pPr>
              <w:pStyle w:val="Listenabsatz"/>
              <w:numPr>
                <w:ilvl w:val="1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180 Tage ab dem 6. Dienstjahr</w:t>
            </w:r>
          </w:p>
          <w:p w14:paraId="712A35E1" w14:textId="77777777" w:rsidR="00DE26F1" w:rsidRPr="002B7B86" w:rsidRDefault="00DE26F1" w:rsidP="009211D3">
            <w:pPr>
              <w:pStyle w:val="Listenabsatz"/>
              <w:numPr>
                <w:ilvl w:val="0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Während Schwangerschaft + 16 Wochen nach Geburt</w:t>
            </w:r>
          </w:p>
          <w:p w14:paraId="7B61FBA2" w14:textId="77777777" w:rsidR="00DE26F1" w:rsidRPr="002B7B86" w:rsidRDefault="00DE26F1" w:rsidP="009211D3">
            <w:pPr>
              <w:pStyle w:val="Listenabsatz"/>
              <w:numPr>
                <w:ilvl w:val="0"/>
                <w:numId w:val="27"/>
              </w:num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Dienstleistungen für Hilfsaktionen im Ausland (Dauer der Dienstleistung)</w:t>
            </w:r>
          </w:p>
        </w:tc>
      </w:tr>
      <w:tr w:rsidR="00DE26F1" w:rsidRPr="00A25B59" w14:paraId="436201B6" w14:textId="77777777" w:rsidTr="00142955">
        <w:tc>
          <w:tcPr>
            <w:tcW w:w="2077" w:type="dxa"/>
          </w:tcPr>
          <w:p w14:paraId="7D43B31A" w14:textId="77777777" w:rsidR="00DE26F1" w:rsidRPr="00A25B59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A25B59">
              <w:rPr>
                <w:b/>
                <w:bCs/>
                <w:sz w:val="18"/>
                <w:szCs w:val="18"/>
              </w:rPr>
              <w:t>Fristlose Kündigung</w:t>
            </w:r>
          </w:p>
        </w:tc>
        <w:tc>
          <w:tcPr>
            <w:tcW w:w="9025" w:type="dxa"/>
          </w:tcPr>
          <w:p w14:paraId="293AF172" w14:textId="77777777" w:rsidR="00DE26F1" w:rsidRPr="002B7B86" w:rsidRDefault="00DE26F1" w:rsidP="00142955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2B7B86">
              <w:rPr>
                <w:rFonts w:cs="Arial"/>
                <w:sz w:val="20"/>
                <w:szCs w:val="20"/>
                <w:shd w:val="clear" w:color="auto" w:fill="FFFFFF"/>
              </w:rPr>
              <w:t xml:space="preserve">Bei Schlimmen Sachen </w:t>
            </w:r>
          </w:p>
          <w:p w14:paraId="554D65C6" w14:textId="64DC2F94" w:rsidR="00DE26F1" w:rsidRPr="002B7B86" w:rsidRDefault="00DE26F1" w:rsidP="009211D3">
            <w:pPr>
              <w:pStyle w:val="Listenabsatz"/>
              <w:numPr>
                <w:ilvl w:val="0"/>
                <w:numId w:val="28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2B7B86">
              <w:rPr>
                <w:rFonts w:cs="Arial"/>
                <w:sz w:val="20"/>
                <w:szCs w:val="20"/>
                <w:shd w:val="clear" w:color="auto" w:fill="FFFFFF"/>
              </w:rPr>
              <w:t>Ferien nehmen ohne Erlaubnis</w:t>
            </w:r>
            <w:r w:rsidR="00FA1715" w:rsidRPr="002B7B86">
              <w:rPr>
                <w:rFonts w:cs="Arial"/>
                <w:sz w:val="20"/>
                <w:szCs w:val="20"/>
                <w:shd w:val="clear" w:color="auto" w:fill="FFFFFF"/>
              </w:rPr>
              <w:t xml:space="preserve"> XD</w:t>
            </w:r>
          </w:p>
          <w:p w14:paraId="29D7ECA2" w14:textId="77777777" w:rsidR="00B904DB" w:rsidRPr="002B7B86" w:rsidRDefault="00DE26F1" w:rsidP="00B904DB">
            <w:pPr>
              <w:pStyle w:val="Listenabsatz"/>
              <w:numPr>
                <w:ilvl w:val="0"/>
                <w:numId w:val="28"/>
              </w:numPr>
              <w:spacing w:before="0" w:after="0"/>
              <w:rPr>
                <w:sz w:val="20"/>
                <w:szCs w:val="20"/>
                <w:shd w:val="clear" w:color="auto" w:fill="FFFFFF"/>
              </w:rPr>
            </w:pPr>
            <w:r w:rsidRPr="002B7B86">
              <w:rPr>
                <w:sz w:val="20"/>
                <w:szCs w:val="20"/>
                <w:shd w:val="clear" w:color="auto" w:fill="FFFFFF"/>
              </w:rPr>
              <w:t>Bestechung / Verrat / Mord</w:t>
            </w:r>
          </w:p>
          <w:p w14:paraId="0B0E770D" w14:textId="77777777" w:rsidR="00F547D0" w:rsidRPr="002B7B86" w:rsidRDefault="00F547D0" w:rsidP="00F547D0">
            <w:pPr>
              <w:spacing w:before="0" w:after="0"/>
              <w:rPr>
                <w:sz w:val="20"/>
                <w:szCs w:val="20"/>
                <w:shd w:val="clear" w:color="auto" w:fill="FFFFFF"/>
              </w:rPr>
            </w:pPr>
          </w:p>
          <w:p w14:paraId="7BC1B87B" w14:textId="65D7DADD" w:rsidR="00B904DB" w:rsidRPr="002B7B86" w:rsidRDefault="00B904DB" w:rsidP="00B904DB">
            <w:p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Folgen bei richtiger fristloser Kündigung:</w:t>
            </w:r>
          </w:p>
          <w:p w14:paraId="7C973459" w14:textId="77777777" w:rsidR="00D30716" w:rsidRPr="002B7B86" w:rsidRDefault="00D30716" w:rsidP="003143A8">
            <w:pPr>
              <w:pStyle w:val="Listenabsatz"/>
              <w:numPr>
                <w:ilvl w:val="0"/>
                <w:numId w:val="45"/>
              </w:numPr>
              <w:spacing w:before="0" w:after="0"/>
              <w:rPr>
                <w:sz w:val="20"/>
                <w:szCs w:val="20"/>
                <w:shd w:val="clear" w:color="auto" w:fill="FFFFFF"/>
              </w:rPr>
            </w:pPr>
            <w:r w:rsidRPr="002B7B86">
              <w:rPr>
                <w:sz w:val="20"/>
                <w:szCs w:val="20"/>
              </w:rPr>
              <w:t xml:space="preserve">Voller Schadenersatz </w:t>
            </w:r>
            <w:r w:rsidR="00F547D0" w:rsidRPr="002B7B86">
              <w:rPr>
                <w:sz w:val="20"/>
                <w:szCs w:val="20"/>
              </w:rPr>
              <w:t xml:space="preserve">leisten </w:t>
            </w:r>
          </w:p>
          <w:p w14:paraId="3EB6BB64" w14:textId="77777777" w:rsidR="00F547D0" w:rsidRPr="002B7B86" w:rsidRDefault="00F547D0" w:rsidP="00F547D0">
            <w:pPr>
              <w:spacing w:before="0" w:after="0"/>
              <w:rPr>
                <w:sz w:val="20"/>
                <w:szCs w:val="20"/>
                <w:shd w:val="clear" w:color="auto" w:fill="FFFFFF"/>
              </w:rPr>
            </w:pPr>
          </w:p>
          <w:p w14:paraId="53E59F4B" w14:textId="4A7FBD45" w:rsidR="00F547D0" w:rsidRPr="002B7B86" w:rsidRDefault="00F547D0" w:rsidP="00F547D0">
            <w:pPr>
              <w:spacing w:before="0" w:after="0"/>
              <w:rPr>
                <w:sz w:val="20"/>
                <w:szCs w:val="20"/>
              </w:rPr>
            </w:pPr>
            <w:r w:rsidRPr="002B7B86">
              <w:rPr>
                <w:sz w:val="20"/>
                <w:szCs w:val="20"/>
              </w:rPr>
              <w:t>Folgen bei falscher fristloser Kündigung:</w:t>
            </w:r>
          </w:p>
          <w:p w14:paraId="4B4D932E" w14:textId="77777777" w:rsidR="00F547D0" w:rsidRPr="002B7B86" w:rsidRDefault="00932B8E" w:rsidP="003143A8">
            <w:pPr>
              <w:pStyle w:val="Listenabsatz"/>
              <w:numPr>
                <w:ilvl w:val="0"/>
                <w:numId w:val="45"/>
              </w:numPr>
              <w:spacing w:before="0" w:after="0"/>
              <w:rPr>
                <w:sz w:val="20"/>
                <w:szCs w:val="20"/>
                <w:shd w:val="clear" w:color="auto" w:fill="FFFFFF"/>
              </w:rPr>
            </w:pPr>
            <w:r w:rsidRPr="002B7B86">
              <w:rPr>
                <w:sz w:val="20"/>
                <w:szCs w:val="20"/>
              </w:rPr>
              <w:t>Lohn bis zum Ablauf der ordentlichen Kündigungsfrist</w:t>
            </w:r>
          </w:p>
          <w:p w14:paraId="15464216" w14:textId="4ED5F45C" w:rsidR="00932B8E" w:rsidRPr="002B7B86" w:rsidRDefault="00B9305E" w:rsidP="003143A8">
            <w:pPr>
              <w:pStyle w:val="Listenabsatz"/>
              <w:numPr>
                <w:ilvl w:val="0"/>
                <w:numId w:val="45"/>
              </w:numPr>
              <w:spacing w:before="0" w:after="0"/>
              <w:rPr>
                <w:sz w:val="20"/>
                <w:szCs w:val="20"/>
                <w:shd w:val="clear" w:color="auto" w:fill="FFFFFF"/>
              </w:rPr>
            </w:pPr>
            <w:r w:rsidRPr="002B7B86">
              <w:rPr>
                <w:sz w:val="20"/>
                <w:szCs w:val="20"/>
                <w:shd w:val="clear" w:color="auto" w:fill="FFFFFF"/>
              </w:rPr>
              <w:t xml:space="preserve">Richter kann </w:t>
            </w:r>
            <w:r w:rsidRPr="002B7B86">
              <w:rPr>
                <w:sz w:val="20"/>
                <w:szCs w:val="20"/>
              </w:rPr>
              <w:t xml:space="preserve">Entschädigung von max. 6 Monatslöhnen erteilen </w:t>
            </w:r>
          </w:p>
        </w:tc>
      </w:tr>
    </w:tbl>
    <w:p w14:paraId="2CA0EDB6" w14:textId="77777777" w:rsidR="00DE26F1" w:rsidRDefault="00DE26F1" w:rsidP="00DE26F1"/>
    <w:p w14:paraId="34CC29D2" w14:textId="6D34A1F3" w:rsidR="00DE26F1" w:rsidRDefault="00DE26F1" w:rsidP="00DE26F1">
      <w:pPr>
        <w:pStyle w:val="berschrift1"/>
      </w:pPr>
      <w:bookmarkStart w:id="39" w:name="_Toc106627005"/>
      <w:bookmarkStart w:id="40" w:name="_Toc107319043"/>
      <w:bookmarkStart w:id="41" w:name="_Toc107387240"/>
      <w:r>
        <w:t>IT-Verträge</w:t>
      </w:r>
      <w:bookmarkEnd w:id="39"/>
      <w:bookmarkEnd w:id="40"/>
      <w:r>
        <w:t xml:space="preserve"> </w:t>
      </w:r>
      <w:r w:rsidR="000C748F">
        <w:t>/ Internet</w:t>
      </w:r>
      <w:bookmarkEnd w:id="41"/>
      <w:r w:rsidR="000C748F">
        <w:t xml:space="preserve"> </w:t>
      </w:r>
    </w:p>
    <w:p w14:paraId="176D3ACD" w14:textId="16F6D3D7" w:rsidR="00DE26F1" w:rsidRPr="00DC72B0" w:rsidRDefault="000C748F" w:rsidP="000C748F">
      <w:pPr>
        <w:pStyle w:val="berschrift2"/>
      </w:pPr>
      <w:bookmarkStart w:id="42" w:name="_Toc107387241"/>
      <w:r>
        <w:t>IT-Verträge</w:t>
      </w:r>
      <w:bookmarkEnd w:id="42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5"/>
        <w:gridCol w:w="9072"/>
      </w:tblGrid>
      <w:tr w:rsidR="00DE26F1" w14:paraId="3166020A" w14:textId="77777777" w:rsidTr="0029721E">
        <w:tc>
          <w:tcPr>
            <w:tcW w:w="1985" w:type="dxa"/>
          </w:tcPr>
          <w:p w14:paraId="54759852" w14:textId="77777777" w:rsidR="00DE26F1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IT-Verträge</w:t>
            </w:r>
          </w:p>
        </w:tc>
        <w:tc>
          <w:tcPr>
            <w:tcW w:w="9072" w:type="dxa"/>
          </w:tcPr>
          <w:p w14:paraId="3E61776D" w14:textId="77777777" w:rsidR="00DE26F1" w:rsidRDefault="00DE26F1" w:rsidP="009211D3">
            <w:pPr>
              <w:pStyle w:val="Listenabsatz"/>
              <w:numPr>
                <w:ilvl w:val="0"/>
                <w:numId w:val="33"/>
              </w:numPr>
              <w:spacing w:before="0" w:after="0"/>
            </w:pPr>
            <w:r>
              <w:t xml:space="preserve">Meist Werkvertrag </w:t>
            </w:r>
            <w:r>
              <w:tab/>
            </w:r>
            <w:r>
              <w:tab/>
            </w:r>
            <w:r>
              <w:tab/>
              <w:t>= Erfolg ist geschuldet</w:t>
            </w:r>
          </w:p>
          <w:p w14:paraId="3C2F712E" w14:textId="77777777" w:rsidR="00DE26F1" w:rsidRDefault="00DE26F1" w:rsidP="009211D3">
            <w:pPr>
              <w:pStyle w:val="Listenabsatz"/>
              <w:numPr>
                <w:ilvl w:val="0"/>
                <w:numId w:val="33"/>
              </w:numPr>
              <w:spacing w:before="0" w:after="0"/>
            </w:pPr>
            <w:r>
              <w:t>Nutzungsrechte bei Cloudverträgen = ähnlich Miete</w:t>
            </w:r>
          </w:p>
          <w:p w14:paraId="0315D0B9" w14:textId="77777777" w:rsidR="00DE26F1" w:rsidRDefault="00DE26F1" w:rsidP="009211D3">
            <w:pPr>
              <w:pStyle w:val="Listenabsatz"/>
              <w:numPr>
                <w:ilvl w:val="0"/>
                <w:numId w:val="33"/>
              </w:numPr>
              <w:spacing w:before="0" w:after="0"/>
            </w:pPr>
            <w:r>
              <w:t xml:space="preserve">Auftrag </w:t>
            </w:r>
            <w:r>
              <w:tab/>
            </w:r>
            <w:r>
              <w:tab/>
            </w:r>
            <w:r>
              <w:tab/>
            </w:r>
            <w:r>
              <w:tab/>
              <w:t>= Planung, Beratung</w:t>
            </w:r>
          </w:p>
          <w:p w14:paraId="31307830" w14:textId="77777777" w:rsidR="00DE26F1" w:rsidRDefault="00DE26F1" w:rsidP="009211D3">
            <w:pPr>
              <w:pStyle w:val="Listenabsatz"/>
              <w:numPr>
                <w:ilvl w:val="0"/>
                <w:numId w:val="33"/>
              </w:numPr>
              <w:spacing w:before="0" w:after="0"/>
            </w:pPr>
            <w:r>
              <w:t>Erwerb einer Standardsoftware</w:t>
            </w:r>
            <w:r>
              <w:tab/>
              <w:t>= Kaufvertrag</w:t>
            </w:r>
          </w:p>
          <w:p w14:paraId="76F508F8" w14:textId="7C85B9A9" w:rsidR="00851B0D" w:rsidRDefault="00851B0D" w:rsidP="00851B0D">
            <w:pPr>
              <w:pStyle w:val="Listenabsatz"/>
              <w:spacing w:before="0" w:after="0"/>
            </w:pPr>
          </w:p>
        </w:tc>
      </w:tr>
      <w:tr w:rsidR="00DE26F1" w14:paraId="2DA59CC6" w14:textId="77777777" w:rsidTr="0029721E">
        <w:tc>
          <w:tcPr>
            <w:tcW w:w="1985" w:type="dxa"/>
          </w:tcPr>
          <w:p w14:paraId="3169126D" w14:textId="77777777" w:rsidR="00DE26F1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Mängelrechte</w:t>
            </w:r>
          </w:p>
        </w:tc>
        <w:tc>
          <w:tcPr>
            <w:tcW w:w="9072" w:type="dxa"/>
          </w:tcPr>
          <w:p w14:paraId="26F49C71" w14:textId="77777777" w:rsidR="00DE26F1" w:rsidRDefault="00DE26F1" w:rsidP="00142955">
            <w:r>
              <w:t>Bei Mängeln und Verzug</w:t>
            </w:r>
          </w:p>
          <w:p w14:paraId="11226169" w14:textId="77777777" w:rsidR="00DE26F1" w:rsidRDefault="00DE26F1" w:rsidP="009211D3">
            <w:pPr>
              <w:pStyle w:val="Listenabsatz"/>
              <w:numPr>
                <w:ilvl w:val="0"/>
                <w:numId w:val="34"/>
              </w:numPr>
              <w:spacing w:before="0" w:after="0"/>
            </w:pPr>
            <w:r>
              <w:t>Ähnlich Kaufvertrag</w:t>
            </w:r>
            <w:r>
              <w:tab/>
            </w:r>
            <w:r>
              <w:tab/>
            </w:r>
            <w:r>
              <w:tab/>
              <w:t>= Wandelung, Minderung oder Nachbesserung</w:t>
            </w:r>
          </w:p>
          <w:p w14:paraId="6EFFC21F" w14:textId="77777777" w:rsidR="00DE26F1" w:rsidRDefault="00DE26F1" w:rsidP="009211D3">
            <w:pPr>
              <w:pStyle w:val="Listenabsatz"/>
              <w:numPr>
                <w:ilvl w:val="0"/>
                <w:numId w:val="34"/>
              </w:numPr>
              <w:spacing w:before="0" w:after="0"/>
            </w:pPr>
            <w:r>
              <w:t>Ähnlich Werkvertrag</w:t>
            </w:r>
            <w:r>
              <w:tab/>
            </w:r>
            <w:r>
              <w:tab/>
            </w:r>
            <w:r>
              <w:tab/>
              <w:t>= Wandelung, Minderung oder Nachbesserung</w:t>
            </w:r>
          </w:p>
          <w:p w14:paraId="64C71C51" w14:textId="77777777" w:rsidR="00DE26F1" w:rsidRDefault="00DE26F1" w:rsidP="009211D3">
            <w:pPr>
              <w:pStyle w:val="Listenabsatz"/>
              <w:numPr>
                <w:ilvl w:val="0"/>
                <w:numId w:val="34"/>
              </w:numPr>
              <w:spacing w:before="0" w:after="0"/>
            </w:pPr>
            <w:r>
              <w:t xml:space="preserve">Ähnlich Auftrag </w:t>
            </w:r>
            <w:r>
              <w:tab/>
            </w:r>
            <w:r>
              <w:tab/>
            </w:r>
            <w:r>
              <w:tab/>
              <w:t>= Schadenersatz</w:t>
            </w:r>
            <w:r>
              <w:tab/>
            </w:r>
          </w:p>
          <w:p w14:paraId="45962F69" w14:textId="77777777" w:rsidR="00DE26F1" w:rsidRDefault="00DE26F1" w:rsidP="00142955"/>
        </w:tc>
      </w:tr>
      <w:tr w:rsidR="00DE26F1" w14:paraId="4416220E" w14:textId="77777777" w:rsidTr="0029721E">
        <w:tc>
          <w:tcPr>
            <w:tcW w:w="1985" w:type="dxa"/>
          </w:tcPr>
          <w:p w14:paraId="1417793C" w14:textId="77777777" w:rsidR="0029721E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Erscheinung-</w:t>
            </w:r>
          </w:p>
          <w:p w14:paraId="457C124C" w14:textId="6D6D45B1" w:rsidR="00DE26F1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29721E">
              <w:rPr>
                <w:b/>
                <w:bCs/>
                <w:sz w:val="18"/>
                <w:szCs w:val="18"/>
              </w:rPr>
              <w:t>sformen</w:t>
            </w:r>
            <w:proofErr w:type="spellEnd"/>
          </w:p>
        </w:tc>
        <w:tc>
          <w:tcPr>
            <w:tcW w:w="9072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956"/>
              <w:gridCol w:w="2949"/>
              <w:gridCol w:w="2951"/>
            </w:tblGrid>
            <w:tr w:rsidR="00DE26F1" w14:paraId="05FDDC8E" w14:textId="77777777" w:rsidTr="00142955">
              <w:tc>
                <w:tcPr>
                  <w:tcW w:w="3107" w:type="dxa"/>
                </w:tcPr>
                <w:p w14:paraId="43D6DA8E" w14:textId="77777777" w:rsidR="00DE26F1" w:rsidRDefault="00DE26F1" w:rsidP="00142955">
                  <w:r>
                    <w:t>Software-Lizenzvertrag</w:t>
                  </w:r>
                </w:p>
              </w:tc>
              <w:tc>
                <w:tcPr>
                  <w:tcW w:w="3107" w:type="dxa"/>
                </w:tcPr>
                <w:p w14:paraId="248B5779" w14:textId="77777777" w:rsidR="00DE26F1" w:rsidRDefault="00DE26F1" w:rsidP="00142955">
                  <w:r>
                    <w:t>Auftragsverhältnis</w:t>
                  </w:r>
                </w:p>
              </w:tc>
              <w:tc>
                <w:tcPr>
                  <w:tcW w:w="3107" w:type="dxa"/>
                </w:tcPr>
                <w:p w14:paraId="10A7874A" w14:textId="77777777" w:rsidR="00DE26F1" w:rsidRDefault="00DE26F1" w:rsidP="00142955">
                  <w:r>
                    <w:t>Systemintegrationsvertrag</w:t>
                  </w:r>
                </w:p>
              </w:tc>
            </w:tr>
            <w:tr w:rsidR="00DE26F1" w14:paraId="1B3B261B" w14:textId="77777777" w:rsidTr="00142955">
              <w:tc>
                <w:tcPr>
                  <w:tcW w:w="3107" w:type="dxa"/>
                </w:tcPr>
                <w:p w14:paraId="7702EFAD" w14:textId="77777777" w:rsidR="00DE26F1" w:rsidRDefault="00DE26F1" w:rsidP="00142955">
                  <w:r>
                    <w:t>Wartungsvertrag</w:t>
                  </w:r>
                </w:p>
              </w:tc>
              <w:tc>
                <w:tcPr>
                  <w:tcW w:w="3107" w:type="dxa"/>
                </w:tcPr>
                <w:p w14:paraId="46B1B39D" w14:textId="77777777" w:rsidR="00DE26F1" w:rsidRDefault="00DE26F1" w:rsidP="00142955">
                  <w:r>
                    <w:t>Werkvertrag</w:t>
                  </w:r>
                </w:p>
              </w:tc>
              <w:tc>
                <w:tcPr>
                  <w:tcW w:w="3107" w:type="dxa"/>
                </w:tcPr>
                <w:p w14:paraId="2A4459F0" w14:textId="77777777" w:rsidR="00DE26F1" w:rsidRDefault="00DE26F1" w:rsidP="00142955">
                  <w:proofErr w:type="spellStart"/>
                  <w:r>
                    <w:t>Outsourcingvertrag</w:t>
                  </w:r>
                  <w:proofErr w:type="spellEnd"/>
                </w:p>
              </w:tc>
            </w:tr>
            <w:tr w:rsidR="00DE26F1" w14:paraId="6B339064" w14:textId="77777777" w:rsidTr="00142955">
              <w:tc>
                <w:tcPr>
                  <w:tcW w:w="3107" w:type="dxa"/>
                </w:tcPr>
                <w:p w14:paraId="47318C16" w14:textId="77777777" w:rsidR="00DE26F1" w:rsidRDefault="00DE26F1" w:rsidP="00142955">
                  <w:r>
                    <w:lastRenderedPageBreak/>
                    <w:t>Dienstleistungsvertrag bei</w:t>
                  </w:r>
                </w:p>
                <w:p w14:paraId="52D7FD42" w14:textId="77777777" w:rsidR="00DE26F1" w:rsidRDefault="00DE26F1" w:rsidP="00142955">
                  <w:r>
                    <w:t>Planungen und Beratungen</w:t>
                  </w:r>
                </w:p>
              </w:tc>
              <w:tc>
                <w:tcPr>
                  <w:tcW w:w="3107" w:type="dxa"/>
                </w:tcPr>
                <w:p w14:paraId="431BC1F1" w14:textId="77777777" w:rsidR="00DE26F1" w:rsidRDefault="00DE26F1" w:rsidP="00142955">
                  <w:r>
                    <w:t>Vertrag für die Lieferung von integrierten Informatiksystemen</w:t>
                  </w:r>
                </w:p>
              </w:tc>
              <w:tc>
                <w:tcPr>
                  <w:tcW w:w="3107" w:type="dxa"/>
                </w:tcPr>
                <w:p w14:paraId="00E3914B" w14:textId="77777777" w:rsidR="00DE26F1" w:rsidRDefault="00DE26F1" w:rsidP="00142955">
                  <w:r>
                    <w:t>Usw.</w:t>
                  </w:r>
                </w:p>
                <w:p w14:paraId="66063EED" w14:textId="77777777" w:rsidR="00851B0D" w:rsidRDefault="00851B0D" w:rsidP="00142955"/>
                <w:p w14:paraId="2754D540" w14:textId="77777777" w:rsidR="00851B0D" w:rsidRDefault="00851B0D" w:rsidP="00142955"/>
                <w:p w14:paraId="1AEC02C9" w14:textId="18A905EB" w:rsidR="00851B0D" w:rsidRDefault="00851B0D" w:rsidP="00142955"/>
              </w:tc>
            </w:tr>
          </w:tbl>
          <w:p w14:paraId="34372F16" w14:textId="77777777" w:rsidR="00DE26F1" w:rsidRDefault="00DE26F1" w:rsidP="00142955"/>
        </w:tc>
      </w:tr>
      <w:tr w:rsidR="00DE26F1" w14:paraId="0B3E9421" w14:textId="77777777" w:rsidTr="0029721E">
        <w:tc>
          <w:tcPr>
            <w:tcW w:w="1985" w:type="dxa"/>
          </w:tcPr>
          <w:p w14:paraId="20253C5E" w14:textId="77777777" w:rsidR="00DE26F1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lastRenderedPageBreak/>
              <w:t>Regelung</w:t>
            </w:r>
          </w:p>
        </w:tc>
        <w:tc>
          <w:tcPr>
            <w:tcW w:w="9072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428"/>
              <w:gridCol w:w="4428"/>
            </w:tblGrid>
            <w:tr w:rsidR="00DE26F1" w14:paraId="4576A76B" w14:textId="77777777" w:rsidTr="00142955">
              <w:tc>
                <w:tcPr>
                  <w:tcW w:w="4660" w:type="dxa"/>
                </w:tcPr>
                <w:p w14:paraId="4F89AE5A" w14:textId="77777777" w:rsidR="00DE26F1" w:rsidRDefault="00DE26F1" w:rsidP="00142955">
                  <w:r>
                    <w:t>Genaue Umschreibung der vertraglichen Leistung</w:t>
                  </w:r>
                </w:p>
              </w:tc>
              <w:tc>
                <w:tcPr>
                  <w:tcW w:w="4661" w:type="dxa"/>
                </w:tcPr>
                <w:p w14:paraId="6FF2821E" w14:textId="77777777" w:rsidR="00DE26F1" w:rsidRDefault="00DE26F1" w:rsidP="00142955">
                  <w:r>
                    <w:t>Regelungen den Datenschutz betreffend</w:t>
                  </w:r>
                </w:p>
              </w:tc>
            </w:tr>
            <w:tr w:rsidR="00DE26F1" w14:paraId="1E75A34C" w14:textId="77777777" w:rsidTr="00142955">
              <w:tc>
                <w:tcPr>
                  <w:tcW w:w="4660" w:type="dxa"/>
                </w:tcPr>
                <w:p w14:paraId="74018AB6" w14:textId="77777777" w:rsidR="00DE26F1" w:rsidRDefault="00DE26F1" w:rsidP="00142955">
                  <w:r>
                    <w:t>Preis</w:t>
                  </w:r>
                </w:p>
              </w:tc>
              <w:tc>
                <w:tcPr>
                  <w:tcW w:w="4661" w:type="dxa"/>
                </w:tcPr>
                <w:p w14:paraId="7A3355F5" w14:textId="77777777" w:rsidR="00DE26F1" w:rsidRDefault="00DE26F1" w:rsidP="00142955">
                  <w:r>
                    <w:t>Lizenzverträge</w:t>
                  </w:r>
                </w:p>
              </w:tc>
            </w:tr>
            <w:tr w:rsidR="00DE26F1" w14:paraId="1376648A" w14:textId="77777777" w:rsidTr="00142955">
              <w:tc>
                <w:tcPr>
                  <w:tcW w:w="4660" w:type="dxa"/>
                </w:tcPr>
                <w:p w14:paraId="220667DD" w14:textId="77777777" w:rsidR="00DE26F1" w:rsidRDefault="00DE26F1" w:rsidP="00142955">
                  <w:r>
                    <w:t>Nutzungsrechte</w:t>
                  </w:r>
                </w:p>
              </w:tc>
              <w:tc>
                <w:tcPr>
                  <w:tcW w:w="4661" w:type="dxa"/>
                </w:tcPr>
                <w:p w14:paraId="6ACB472C" w14:textId="77777777" w:rsidR="00DE26F1" w:rsidRDefault="00DE26F1" w:rsidP="00142955">
                  <w:r>
                    <w:t>Gewährleistungsrecht und Haftung:</w:t>
                  </w:r>
                </w:p>
              </w:tc>
            </w:tr>
            <w:tr w:rsidR="00DE26F1" w14:paraId="5F2EB914" w14:textId="77777777" w:rsidTr="00142955">
              <w:tc>
                <w:tcPr>
                  <w:tcW w:w="4660" w:type="dxa"/>
                </w:tcPr>
                <w:p w14:paraId="3FFBB7DB" w14:textId="77777777" w:rsidR="00DE26F1" w:rsidRDefault="00DE26F1" w:rsidP="00142955">
                  <w:r>
                    <w:t>Vertragsauflösung</w:t>
                  </w:r>
                </w:p>
              </w:tc>
              <w:tc>
                <w:tcPr>
                  <w:tcW w:w="4661" w:type="dxa"/>
                </w:tcPr>
                <w:p w14:paraId="4072456E" w14:textId="77777777" w:rsidR="00DE26F1" w:rsidRDefault="00DE26F1" w:rsidP="00142955"/>
                <w:p w14:paraId="36C92F77" w14:textId="653F176B" w:rsidR="00851B0D" w:rsidRDefault="00851B0D" w:rsidP="00142955"/>
              </w:tc>
            </w:tr>
          </w:tbl>
          <w:p w14:paraId="1E7F0DBB" w14:textId="77777777" w:rsidR="00DE26F1" w:rsidRDefault="00DE26F1" w:rsidP="00142955"/>
        </w:tc>
      </w:tr>
      <w:tr w:rsidR="00DE26F1" w14:paraId="20D1D0FC" w14:textId="77777777" w:rsidTr="0029721E">
        <w:tc>
          <w:tcPr>
            <w:tcW w:w="1985" w:type="dxa"/>
          </w:tcPr>
          <w:p w14:paraId="7AC57D9E" w14:textId="77777777" w:rsidR="00DE26F1" w:rsidRPr="0029721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Outsourcing</w:t>
            </w:r>
          </w:p>
        </w:tc>
        <w:tc>
          <w:tcPr>
            <w:tcW w:w="9072" w:type="dxa"/>
          </w:tcPr>
          <w:p w14:paraId="0571091E" w14:textId="77777777" w:rsidR="00DE26F1" w:rsidRPr="00EA480F" w:rsidRDefault="00DE26F1" w:rsidP="00142955">
            <w:pPr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Auslagerung</w:t>
            </w:r>
            <w:r w:rsidRPr="00EA480F">
              <w:rPr>
                <w:sz w:val="20"/>
                <w:szCs w:val="20"/>
              </w:rPr>
              <w:t xml:space="preserve"> heisst</w:t>
            </w: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 xml:space="preserve"> eine bestimmte Aufgabe an einen externen Dienstleister zu übergeben.</w:t>
            </w:r>
          </w:p>
          <w:p w14:paraId="5C777AF8" w14:textId="77777777" w:rsidR="00DE26F1" w:rsidRPr="00EA480F" w:rsidRDefault="00DE26F1" w:rsidP="009211D3">
            <w:pPr>
              <w:pStyle w:val="Listenabsatz"/>
              <w:numPr>
                <w:ilvl w:val="0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Vorteile:</w:t>
            </w:r>
          </w:p>
          <w:p w14:paraId="6EB56956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sz w:val="20"/>
                <w:szCs w:val="20"/>
              </w:rPr>
              <w:t>Kosteneinsparung</w:t>
            </w:r>
          </w:p>
          <w:p w14:paraId="40970200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 xml:space="preserve">Bereits vorhandenes </w:t>
            </w:r>
            <w:proofErr w:type="spellStart"/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Know-How</w:t>
            </w:r>
            <w:proofErr w:type="spellEnd"/>
          </w:p>
          <w:p w14:paraId="7C349A48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 xml:space="preserve">Weniger </w:t>
            </w:r>
            <w:r w:rsidRPr="00EA480F">
              <w:rPr>
                <w:sz w:val="20"/>
                <w:szCs w:val="20"/>
              </w:rPr>
              <w:t>Organisation &amp; Fokus auf eigenes Kerngeschäft</w:t>
            </w:r>
          </w:p>
          <w:p w14:paraId="090FA5A9" w14:textId="77777777" w:rsidR="00DE26F1" w:rsidRPr="00EA480F" w:rsidRDefault="00DE26F1" w:rsidP="009211D3">
            <w:pPr>
              <w:pStyle w:val="Listenabsatz"/>
              <w:numPr>
                <w:ilvl w:val="0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Nachteile:</w:t>
            </w:r>
          </w:p>
          <w:p w14:paraId="3852EE48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sz w:val="20"/>
                <w:szCs w:val="20"/>
              </w:rPr>
              <w:t>Betriebskritische Systeme / Prozesse an einen Dritten</w:t>
            </w:r>
          </w:p>
          <w:p w14:paraId="608C083C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proofErr w:type="spellStart"/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Know-How</w:t>
            </w:r>
            <w:proofErr w:type="spellEnd"/>
            <w:r w:rsidRPr="00EA480F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 xml:space="preserve"> Verlust </w:t>
            </w:r>
          </w:p>
          <w:p w14:paraId="7724DBF5" w14:textId="77777777" w:rsidR="00DE26F1" w:rsidRPr="00EA480F" w:rsidRDefault="00DE26F1" w:rsidP="009211D3">
            <w:pPr>
              <w:pStyle w:val="Listenabsatz"/>
              <w:numPr>
                <w:ilvl w:val="1"/>
                <w:numId w:val="35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sz w:val="20"/>
                <w:szCs w:val="20"/>
              </w:rPr>
              <w:t xml:space="preserve">Kontrolle über seine Daten verloren </w:t>
            </w:r>
          </w:p>
          <w:p w14:paraId="5C173100" w14:textId="77777777" w:rsidR="00DE26F1" w:rsidRPr="00EA480F" w:rsidRDefault="00DE26F1" w:rsidP="00142955">
            <w:pPr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</w:p>
          <w:p w14:paraId="00BFB587" w14:textId="77777777" w:rsidR="00DE26F1" w:rsidRPr="00EA480F" w:rsidRDefault="00DE26F1" w:rsidP="00142955">
            <w:pPr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Wichte Phase:</w:t>
            </w:r>
          </w:p>
          <w:p w14:paraId="55A3BE6E" w14:textId="77777777" w:rsidR="00DE26F1" w:rsidRPr="00EA480F" w:rsidRDefault="00DE26F1" w:rsidP="009211D3">
            <w:pPr>
              <w:pStyle w:val="Listenabsatz"/>
              <w:numPr>
                <w:ilvl w:val="0"/>
                <w:numId w:val="36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sz w:val="20"/>
                <w:szCs w:val="20"/>
              </w:rPr>
              <w:t>Auslagerung der IT-Infrastruktur</w:t>
            </w:r>
          </w:p>
          <w:p w14:paraId="05CD5942" w14:textId="77777777" w:rsidR="00DE26F1" w:rsidRPr="00EA480F" w:rsidRDefault="00DE26F1" w:rsidP="009211D3">
            <w:pPr>
              <w:pStyle w:val="Listenabsatz"/>
              <w:numPr>
                <w:ilvl w:val="0"/>
                <w:numId w:val="36"/>
              </w:numPr>
              <w:spacing w:before="0" w:after="0"/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  <w:r w:rsidRPr="00EA480F">
              <w:rPr>
                <w:sz w:val="20"/>
                <w:szCs w:val="20"/>
              </w:rPr>
              <w:t xml:space="preserve">Rückübertragung </w:t>
            </w:r>
            <w:proofErr w:type="gramStart"/>
            <w:r w:rsidRPr="00EA480F">
              <w:rPr>
                <w:sz w:val="20"/>
                <w:szCs w:val="20"/>
              </w:rPr>
              <w:t>ins den eigenen Betrieb</w:t>
            </w:r>
            <w:proofErr w:type="gramEnd"/>
          </w:p>
          <w:p w14:paraId="31E5E902" w14:textId="77777777" w:rsidR="00DE26F1" w:rsidRPr="00EA480F" w:rsidRDefault="00DE26F1" w:rsidP="00142955">
            <w:pPr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</w:p>
          <w:p w14:paraId="5C28B5C3" w14:textId="77777777" w:rsidR="00DE26F1" w:rsidRPr="00EA480F" w:rsidRDefault="00DE26F1" w:rsidP="00142955">
            <w:pPr>
              <w:rPr>
                <w:sz w:val="20"/>
                <w:szCs w:val="20"/>
              </w:rPr>
            </w:pPr>
          </w:p>
        </w:tc>
      </w:tr>
      <w:tr w:rsidR="008B0954" w14:paraId="13BEB1AB" w14:textId="77777777" w:rsidTr="0029721E">
        <w:tc>
          <w:tcPr>
            <w:tcW w:w="1985" w:type="dxa"/>
          </w:tcPr>
          <w:p w14:paraId="1F2E0F2F" w14:textId="77777777" w:rsidR="008B0954" w:rsidRPr="0029721E" w:rsidRDefault="008B0954" w:rsidP="008B0954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Vertrage</w:t>
            </w:r>
          </w:p>
          <w:p w14:paraId="4F19204C" w14:textId="4509366C" w:rsidR="008B0954" w:rsidRPr="0029721E" w:rsidRDefault="008B0954" w:rsidP="008B0954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Gültig</w:t>
            </w:r>
          </w:p>
        </w:tc>
        <w:tc>
          <w:tcPr>
            <w:tcW w:w="9072" w:type="dxa"/>
          </w:tcPr>
          <w:p w14:paraId="2D180CBA" w14:textId="5FF52033" w:rsidR="008B0954" w:rsidRPr="005D69B1" w:rsidRDefault="005D69B1" w:rsidP="009211D3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5D69B1">
              <w:rPr>
                <w:sz w:val="20"/>
                <w:szCs w:val="20"/>
              </w:rPr>
              <w:t>volljährig</w:t>
            </w:r>
            <w:r w:rsidR="008B0954" w:rsidRPr="005D69B1">
              <w:rPr>
                <w:sz w:val="20"/>
                <w:szCs w:val="20"/>
              </w:rPr>
              <w:t xml:space="preserve"> + </w:t>
            </w:r>
            <w:r w:rsidRPr="005D69B1">
              <w:rPr>
                <w:sz w:val="20"/>
                <w:szCs w:val="20"/>
              </w:rPr>
              <w:t>urteilsfähig</w:t>
            </w:r>
          </w:p>
          <w:p w14:paraId="0EACFF16" w14:textId="77777777" w:rsidR="008B0954" w:rsidRPr="00EA480F" w:rsidRDefault="008B0954" w:rsidP="009211D3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übereinstimmende gegenseitige Willensäusserung</w:t>
            </w:r>
          </w:p>
          <w:p w14:paraId="1DC2955C" w14:textId="77777777" w:rsidR="008B0954" w:rsidRPr="00EA480F" w:rsidRDefault="008B0954" w:rsidP="009211D3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Antrag / Annahme = Vertragsschluss</w:t>
            </w:r>
          </w:p>
          <w:p w14:paraId="4CE89DE6" w14:textId="77777777" w:rsidR="008B0954" w:rsidRPr="00EA480F" w:rsidRDefault="008B0954" w:rsidP="009211D3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Grundsätzlich formlos gültig</w:t>
            </w:r>
          </w:p>
          <w:p w14:paraId="11F8E039" w14:textId="77777777" w:rsidR="008B0954" w:rsidRPr="00EA480F" w:rsidRDefault="008B0954" w:rsidP="00142955">
            <w:pPr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</w:pPr>
          </w:p>
        </w:tc>
      </w:tr>
    </w:tbl>
    <w:p w14:paraId="3331CDEE" w14:textId="77777777" w:rsidR="00A95BF0" w:rsidRPr="00B87D77" w:rsidRDefault="00A95BF0" w:rsidP="008B0954">
      <w:pPr>
        <w:rPr>
          <w:vertAlign w:val="subscript"/>
        </w:rPr>
      </w:pPr>
    </w:p>
    <w:p w14:paraId="2C4B108A" w14:textId="15885850" w:rsidR="00DE26F1" w:rsidRDefault="000C748F" w:rsidP="000C748F">
      <w:pPr>
        <w:pStyle w:val="berschrift2"/>
      </w:pPr>
      <w:bookmarkStart w:id="43" w:name="_Toc107387242"/>
      <w:r>
        <w:t>Internetverträge</w:t>
      </w:r>
      <w:bookmarkEnd w:id="43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5"/>
        <w:gridCol w:w="9072"/>
      </w:tblGrid>
      <w:tr w:rsidR="00BD5498" w:rsidRPr="00EA480F" w14:paraId="1C7BA4FC" w14:textId="77777777" w:rsidTr="00D0714C">
        <w:tc>
          <w:tcPr>
            <w:tcW w:w="1985" w:type="dxa"/>
          </w:tcPr>
          <w:p w14:paraId="5E9EBD26" w14:textId="77777777" w:rsidR="00BD5498" w:rsidRPr="0029721E" w:rsidRDefault="00BD5498" w:rsidP="00D0714C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Vertrage</w:t>
            </w:r>
          </w:p>
          <w:p w14:paraId="0ACB485A" w14:textId="77777777" w:rsidR="00BD5498" w:rsidRPr="0029721E" w:rsidRDefault="00BD5498" w:rsidP="00D0714C">
            <w:pPr>
              <w:rPr>
                <w:b/>
                <w:bCs/>
                <w:sz w:val="18"/>
                <w:szCs w:val="18"/>
              </w:rPr>
            </w:pPr>
            <w:r w:rsidRPr="0029721E">
              <w:rPr>
                <w:b/>
                <w:bCs/>
                <w:sz w:val="18"/>
                <w:szCs w:val="18"/>
              </w:rPr>
              <w:t>Gültig</w:t>
            </w:r>
          </w:p>
        </w:tc>
        <w:tc>
          <w:tcPr>
            <w:tcW w:w="9072" w:type="dxa"/>
          </w:tcPr>
          <w:p w14:paraId="33A36D9A" w14:textId="77777777" w:rsidR="00BD5498" w:rsidRPr="005D69B1" w:rsidRDefault="00BD5498" w:rsidP="00BD5498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5D69B1">
              <w:rPr>
                <w:sz w:val="20"/>
                <w:szCs w:val="20"/>
              </w:rPr>
              <w:t>volljährig + urteilsfähig</w:t>
            </w:r>
          </w:p>
          <w:p w14:paraId="1FB07CAC" w14:textId="77777777" w:rsidR="00BD5498" w:rsidRPr="00EA480F" w:rsidRDefault="00BD5498" w:rsidP="00BD5498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übereinstimmende gegenseitige Willensäusserung</w:t>
            </w:r>
          </w:p>
          <w:p w14:paraId="50AB9026" w14:textId="77777777" w:rsidR="00BD5498" w:rsidRPr="00EA480F" w:rsidRDefault="00BD5498" w:rsidP="00BD5498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Antrag / Annahme = Vertragsschluss</w:t>
            </w:r>
          </w:p>
          <w:p w14:paraId="60C5EE73" w14:textId="77777777" w:rsidR="00BD5498" w:rsidRDefault="00BD5498" w:rsidP="00BD5498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EA480F">
              <w:rPr>
                <w:sz w:val="20"/>
                <w:szCs w:val="20"/>
              </w:rPr>
              <w:t>Grundsätzlich formlos gültig</w:t>
            </w:r>
          </w:p>
          <w:p w14:paraId="07301250" w14:textId="1CDBFFF5" w:rsidR="00F95489" w:rsidRPr="00CC37FF" w:rsidRDefault="00F95489" w:rsidP="00BD5498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18"/>
                <w:szCs w:val="18"/>
              </w:rPr>
            </w:pPr>
            <w:r w:rsidRPr="00CC37FF">
              <w:rPr>
                <w:sz w:val="20"/>
                <w:szCs w:val="20"/>
              </w:rPr>
              <w:t>keine unmittelbare Reaktion nötig</w:t>
            </w:r>
            <w:r w:rsidR="00352107" w:rsidRPr="00CC37FF">
              <w:rPr>
                <w:sz w:val="20"/>
                <w:szCs w:val="20"/>
              </w:rPr>
              <w:t xml:space="preserve"> ausser bei Chat</w:t>
            </w:r>
            <w:r w:rsidR="00CC37FF" w:rsidRPr="00CC37FF">
              <w:rPr>
                <w:sz w:val="20"/>
                <w:szCs w:val="20"/>
              </w:rPr>
              <w:t xml:space="preserve">-Räumen </w:t>
            </w:r>
          </w:p>
          <w:p w14:paraId="24599A28" w14:textId="3FE21BDC" w:rsidR="00BD5498" w:rsidRPr="00CC37FF" w:rsidRDefault="00352107" w:rsidP="00CC37FF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CC37FF">
              <w:rPr>
                <w:sz w:val="20"/>
                <w:szCs w:val="20"/>
              </w:rPr>
              <w:t xml:space="preserve">Entscheide Annahme des Angebots: </w:t>
            </w:r>
            <w:r w:rsidR="00F95489" w:rsidRPr="00CC37FF">
              <w:rPr>
                <w:sz w:val="20"/>
                <w:szCs w:val="20"/>
              </w:rPr>
              <w:t>Innert angemessener Frist</w:t>
            </w:r>
          </w:p>
        </w:tc>
      </w:tr>
    </w:tbl>
    <w:p w14:paraId="4ACA782D" w14:textId="77777777" w:rsidR="00383252" w:rsidRDefault="00383252" w:rsidP="00DE26F1"/>
    <w:p w14:paraId="5637AA17" w14:textId="77777777" w:rsidR="00592B64" w:rsidRDefault="00592B64" w:rsidP="00592B64">
      <w:pPr>
        <w:pStyle w:val="berschrift2"/>
        <w:rPr>
          <w:noProof/>
        </w:rPr>
      </w:pPr>
      <w:bookmarkStart w:id="44" w:name="_Toc107387243"/>
      <w:r>
        <w:rPr>
          <w:noProof/>
        </w:rPr>
        <w:t>Verträge Allgemein</w:t>
      </w:r>
      <w:bookmarkEnd w:id="44"/>
      <w:r>
        <w:rPr>
          <w:noProof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5"/>
        <w:gridCol w:w="9072"/>
      </w:tblGrid>
      <w:tr w:rsidR="00592B64" w:rsidRPr="00EA480F" w14:paraId="42E38AB3" w14:textId="77777777" w:rsidTr="0065668F">
        <w:tc>
          <w:tcPr>
            <w:tcW w:w="1985" w:type="dxa"/>
          </w:tcPr>
          <w:p w14:paraId="48FC5EBD" w14:textId="2AD4035E" w:rsidR="00592B64" w:rsidRPr="0029721E" w:rsidRDefault="00592B64" w:rsidP="0065668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OR 41</w:t>
            </w:r>
          </w:p>
        </w:tc>
        <w:tc>
          <w:tcPr>
            <w:tcW w:w="9072" w:type="dxa"/>
          </w:tcPr>
          <w:p w14:paraId="2441F285" w14:textId="77777777" w:rsidR="00592B64" w:rsidRPr="00B87D77" w:rsidRDefault="004846CC" w:rsidP="00592B64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Schadenersatz aus unerlaubter Handlung</w:t>
            </w:r>
          </w:p>
          <w:p w14:paraId="0C0570AD" w14:textId="7B179EA2" w:rsidR="006C5CC9" w:rsidRPr="00B87D77" w:rsidRDefault="006C5CC9" w:rsidP="004846C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Schaden entstanden</w:t>
            </w:r>
            <w:r w:rsidR="00AB52A3" w:rsidRPr="00B87D77">
              <w:rPr>
                <w:sz w:val="20"/>
                <w:szCs w:val="20"/>
              </w:rPr>
              <w:t xml:space="preserve"> + Verschulden</w:t>
            </w:r>
          </w:p>
          <w:p w14:paraId="0C96EEDE" w14:textId="77777777" w:rsidR="004846CC" w:rsidRPr="00B87D77" w:rsidRDefault="006C5CC9" w:rsidP="004846C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 xml:space="preserve">Widerrechtlichkeit (z.B. zerstören </w:t>
            </w:r>
            <w:r w:rsidR="00AB52A3" w:rsidRPr="00B87D77">
              <w:rPr>
                <w:sz w:val="20"/>
                <w:szCs w:val="20"/>
              </w:rPr>
              <w:t>anderes Eigentum)</w:t>
            </w:r>
          </w:p>
          <w:p w14:paraId="7204F2CD" w14:textId="22EDB4E9" w:rsidR="00AB52A3" w:rsidRPr="00B87D77" w:rsidRDefault="00AB52A3" w:rsidP="004846C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Kausalzusammenhang</w:t>
            </w:r>
            <w:r w:rsidR="001B7E6D" w:rsidRPr="00B87D77">
              <w:rPr>
                <w:sz w:val="20"/>
                <w:szCs w:val="20"/>
              </w:rPr>
              <w:t xml:space="preserve"> </w:t>
            </w:r>
            <w:proofErr w:type="gramStart"/>
            <w:r w:rsidR="001B7E6D" w:rsidRPr="00B87D77">
              <w:rPr>
                <w:sz w:val="20"/>
                <w:szCs w:val="20"/>
              </w:rPr>
              <w:t>( Ursache</w:t>
            </w:r>
            <w:proofErr w:type="gramEnd"/>
            <w:r w:rsidR="001B7E6D" w:rsidRPr="00B87D77">
              <w:rPr>
                <w:sz w:val="20"/>
                <w:szCs w:val="20"/>
              </w:rPr>
              <w:t xml:space="preserve"> </w:t>
            </w:r>
            <w:r w:rsidR="0005747C" w:rsidRPr="00B87D77">
              <w:rPr>
                <w:sz w:val="20"/>
                <w:szCs w:val="20"/>
              </w:rPr>
              <w:t xml:space="preserve">&amp; Wirkung zu </w:t>
            </w:r>
            <w:proofErr w:type="spellStart"/>
            <w:r w:rsidR="0005747C" w:rsidRPr="00B87D77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Ereigniss</w:t>
            </w:r>
            <w:proofErr w:type="spellEnd"/>
            <w:r w:rsidR="0005747C" w:rsidRPr="00B87D77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)</w:t>
            </w:r>
          </w:p>
        </w:tc>
      </w:tr>
      <w:tr w:rsidR="004846CC" w:rsidRPr="00EA480F" w14:paraId="293A1E2D" w14:textId="77777777" w:rsidTr="00B87D77">
        <w:trPr>
          <w:trHeight w:val="753"/>
        </w:trPr>
        <w:tc>
          <w:tcPr>
            <w:tcW w:w="1985" w:type="dxa"/>
          </w:tcPr>
          <w:p w14:paraId="5963896C" w14:textId="25557CCD" w:rsidR="004846CC" w:rsidRPr="004846CC" w:rsidRDefault="004846CC" w:rsidP="0065668F">
            <w:pPr>
              <w:rPr>
                <w:b/>
                <w:bCs/>
                <w:sz w:val="18"/>
                <w:szCs w:val="18"/>
              </w:rPr>
            </w:pPr>
            <w:r w:rsidRPr="004846CC">
              <w:rPr>
                <w:b/>
                <w:bCs/>
                <w:sz w:val="18"/>
                <w:szCs w:val="18"/>
              </w:rPr>
              <w:t>OR 97</w:t>
            </w:r>
          </w:p>
        </w:tc>
        <w:tc>
          <w:tcPr>
            <w:tcW w:w="9072" w:type="dxa"/>
          </w:tcPr>
          <w:p w14:paraId="078FCC0E" w14:textId="77777777" w:rsidR="004846CC" w:rsidRPr="00B87D77" w:rsidRDefault="004846CC" w:rsidP="00592B64">
            <w:pPr>
              <w:pStyle w:val="Listenabsatz"/>
              <w:numPr>
                <w:ilvl w:val="0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Schadenersatz aus Vertrag</w:t>
            </w:r>
          </w:p>
          <w:p w14:paraId="29066AB3" w14:textId="77777777" w:rsidR="004846CC" w:rsidRPr="00B87D77" w:rsidRDefault="005143C6" w:rsidP="0005747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Schaden + Verletzung einer vertraglichen Pflicht</w:t>
            </w:r>
          </w:p>
          <w:p w14:paraId="1D94902A" w14:textId="77777777" w:rsidR="005143C6" w:rsidRPr="00B87D77" w:rsidRDefault="00B87D77" w:rsidP="0005747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>Verschulden (wird vermutet)</w:t>
            </w:r>
          </w:p>
          <w:p w14:paraId="5A9BE201" w14:textId="78F61201" w:rsidR="00B87D77" w:rsidRPr="00B87D77" w:rsidRDefault="00B87D77" w:rsidP="0005747C">
            <w:pPr>
              <w:pStyle w:val="Listenabsatz"/>
              <w:numPr>
                <w:ilvl w:val="1"/>
                <w:numId w:val="31"/>
              </w:numPr>
              <w:spacing w:before="0" w:after="0"/>
              <w:rPr>
                <w:sz w:val="20"/>
                <w:szCs w:val="20"/>
              </w:rPr>
            </w:pPr>
            <w:r w:rsidRPr="00B87D77">
              <w:rPr>
                <w:sz w:val="20"/>
                <w:szCs w:val="20"/>
              </w:rPr>
              <w:t xml:space="preserve">Kausalzusammenhang </w:t>
            </w:r>
            <w:proofErr w:type="gramStart"/>
            <w:r w:rsidRPr="00B87D77">
              <w:rPr>
                <w:sz w:val="20"/>
                <w:szCs w:val="20"/>
              </w:rPr>
              <w:t>( Ursache</w:t>
            </w:r>
            <w:proofErr w:type="gramEnd"/>
            <w:r w:rsidRPr="00B87D77">
              <w:rPr>
                <w:sz w:val="20"/>
                <w:szCs w:val="20"/>
              </w:rPr>
              <w:t xml:space="preserve"> &amp; Wirkung zu </w:t>
            </w:r>
            <w:proofErr w:type="spellStart"/>
            <w:r w:rsidRPr="00B87D77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Ereigniss</w:t>
            </w:r>
            <w:proofErr w:type="spellEnd"/>
            <w:r w:rsidRPr="00B87D77">
              <w:rPr>
                <w:rFonts w:cs="Arial"/>
                <w:color w:val="202124"/>
                <w:sz w:val="20"/>
                <w:szCs w:val="20"/>
                <w:shd w:val="clear" w:color="auto" w:fill="FFFFFF"/>
              </w:rPr>
              <w:t>)</w:t>
            </w:r>
          </w:p>
        </w:tc>
      </w:tr>
    </w:tbl>
    <w:p w14:paraId="3209D126" w14:textId="45D44149" w:rsidR="00F65164" w:rsidRDefault="00F65164" w:rsidP="00F65164">
      <w:bookmarkStart w:id="45" w:name="_Toc107387244"/>
    </w:p>
    <w:p w14:paraId="7AD96B8D" w14:textId="77777777" w:rsidR="00F65164" w:rsidRDefault="00F65164" w:rsidP="00F65164"/>
    <w:p w14:paraId="5F459FDE" w14:textId="2456D3D8" w:rsidR="00383252" w:rsidRDefault="008E2068" w:rsidP="00F67B94">
      <w:pPr>
        <w:pStyle w:val="berschrift1"/>
      </w:pPr>
      <w:r>
        <w:lastRenderedPageBreak/>
        <w:t>Rechte an Erfindungen und Designs</w:t>
      </w:r>
      <w:bookmarkEnd w:id="45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22"/>
        <w:gridCol w:w="8980"/>
      </w:tblGrid>
      <w:tr w:rsidR="00575A51" w14:paraId="1ABA7F60" w14:textId="77777777" w:rsidTr="00D0714C">
        <w:tc>
          <w:tcPr>
            <w:tcW w:w="2122" w:type="dxa"/>
          </w:tcPr>
          <w:p w14:paraId="70845AEE" w14:textId="77777777" w:rsidR="00575A51" w:rsidRPr="00DF555E" w:rsidRDefault="00575A51" w:rsidP="00D0714C">
            <w:pPr>
              <w:rPr>
                <w:b/>
                <w:bCs/>
                <w:sz w:val="18"/>
                <w:szCs w:val="18"/>
              </w:rPr>
            </w:pPr>
            <w:r w:rsidRPr="00DF555E">
              <w:rPr>
                <w:b/>
                <w:bCs/>
                <w:sz w:val="18"/>
                <w:szCs w:val="18"/>
              </w:rPr>
              <w:t>Bedeutung</w:t>
            </w:r>
          </w:p>
        </w:tc>
        <w:tc>
          <w:tcPr>
            <w:tcW w:w="8980" w:type="dxa"/>
          </w:tcPr>
          <w:p w14:paraId="20A15506" w14:textId="77777777" w:rsidR="00575A51" w:rsidRPr="00DF555E" w:rsidRDefault="00575A51" w:rsidP="00D0714C">
            <w:pPr>
              <w:rPr>
                <w:sz w:val="20"/>
                <w:szCs w:val="20"/>
              </w:rPr>
            </w:pPr>
            <w:r w:rsidRPr="00DF555E">
              <w:rPr>
                <w:sz w:val="20"/>
                <w:szCs w:val="20"/>
              </w:rPr>
              <w:t>Erfindung = wesentlichen technischen Fortschritt</w:t>
            </w:r>
          </w:p>
          <w:p w14:paraId="684784B2" w14:textId="77777777" w:rsidR="00575A51" w:rsidRDefault="00575A51" w:rsidP="00D0714C">
            <w:r w:rsidRPr="00DF555E">
              <w:rPr>
                <w:sz w:val="20"/>
                <w:szCs w:val="20"/>
              </w:rPr>
              <w:t>Designs = Anordnung von Linien, Flächen, Konturen Farben, Material</w:t>
            </w:r>
          </w:p>
        </w:tc>
      </w:tr>
      <w:tr w:rsidR="00FE1B1C" w14:paraId="0F5D0DD5" w14:textId="77777777" w:rsidTr="005C3607">
        <w:tc>
          <w:tcPr>
            <w:tcW w:w="11102" w:type="dxa"/>
            <w:gridSpan w:val="2"/>
          </w:tcPr>
          <w:p w14:paraId="2B26ECF4" w14:textId="4E825E53" w:rsidR="00FE1B1C" w:rsidRPr="00DF555E" w:rsidRDefault="00FE1B1C" w:rsidP="00D0714C">
            <w:pPr>
              <w:rPr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A697143" wp14:editId="7E6B6E5D">
                  <wp:extent cx="5430741" cy="1716615"/>
                  <wp:effectExtent l="0" t="0" r="0" b="0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63131" cy="17268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9977FB4" w14:textId="77777777" w:rsidR="00383252" w:rsidRDefault="00383252" w:rsidP="00DE26F1"/>
    <w:p w14:paraId="41FAC8E4" w14:textId="68406D3F" w:rsidR="00383252" w:rsidRDefault="00383252" w:rsidP="00383252">
      <w:pPr>
        <w:pStyle w:val="berschrift1"/>
      </w:pPr>
      <w:bookmarkStart w:id="46" w:name="_Toc107387245"/>
      <w:r w:rsidRPr="0029721E">
        <w:t>Immaterialgüterrecht</w:t>
      </w:r>
      <w:bookmarkEnd w:id="46"/>
    </w:p>
    <w:p w14:paraId="56C6526D" w14:textId="77777777" w:rsidR="00DE26F1" w:rsidRDefault="00DE26F1" w:rsidP="00383252">
      <w:pPr>
        <w:pStyle w:val="berschrift2"/>
      </w:pPr>
      <w:bookmarkStart w:id="47" w:name="_Toc106626997"/>
      <w:bookmarkStart w:id="48" w:name="_Toc107319044"/>
      <w:bookmarkStart w:id="49" w:name="_Toc107387246"/>
      <w:r>
        <w:t>Rechte an Erfindungen und</w:t>
      </w:r>
      <w:r w:rsidRPr="00F93833">
        <w:t xml:space="preserve"> </w:t>
      </w:r>
      <w:r>
        <w:t>Designs</w:t>
      </w:r>
      <w:bookmarkEnd w:id="47"/>
      <w:bookmarkEnd w:id="48"/>
      <w:bookmarkEnd w:id="49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22"/>
        <w:gridCol w:w="8980"/>
      </w:tblGrid>
      <w:tr w:rsidR="00DE26F1" w14:paraId="2EC90EAE" w14:textId="77777777" w:rsidTr="00142955">
        <w:tc>
          <w:tcPr>
            <w:tcW w:w="2122" w:type="dxa"/>
          </w:tcPr>
          <w:p w14:paraId="115506B4" w14:textId="77777777" w:rsidR="00DE26F1" w:rsidRPr="00DF555E" w:rsidRDefault="00DE26F1" w:rsidP="00142955">
            <w:pPr>
              <w:rPr>
                <w:b/>
                <w:bCs/>
                <w:sz w:val="18"/>
                <w:szCs w:val="18"/>
              </w:rPr>
            </w:pPr>
            <w:r w:rsidRPr="00DF555E">
              <w:rPr>
                <w:b/>
                <w:bCs/>
                <w:sz w:val="18"/>
                <w:szCs w:val="18"/>
              </w:rPr>
              <w:t>Bedeutung</w:t>
            </w:r>
          </w:p>
        </w:tc>
        <w:tc>
          <w:tcPr>
            <w:tcW w:w="8980" w:type="dxa"/>
          </w:tcPr>
          <w:p w14:paraId="05EED879" w14:textId="77777777" w:rsidR="00DE26F1" w:rsidRPr="00DF555E" w:rsidRDefault="00DE26F1" w:rsidP="00142955">
            <w:pPr>
              <w:rPr>
                <w:sz w:val="20"/>
                <w:szCs w:val="20"/>
              </w:rPr>
            </w:pPr>
            <w:r w:rsidRPr="00DF555E">
              <w:rPr>
                <w:sz w:val="20"/>
                <w:szCs w:val="20"/>
              </w:rPr>
              <w:t>Erfindung = wesentlichen technischen Fortschritt</w:t>
            </w:r>
          </w:p>
          <w:p w14:paraId="36F34C76" w14:textId="77777777" w:rsidR="00DE26F1" w:rsidRDefault="00DE26F1" w:rsidP="00142955">
            <w:r w:rsidRPr="00DF555E">
              <w:rPr>
                <w:sz w:val="20"/>
                <w:szCs w:val="20"/>
              </w:rPr>
              <w:t>Designs = Anordnung von Linien, Flächen, Konturen Farben, Material</w:t>
            </w:r>
          </w:p>
        </w:tc>
      </w:tr>
    </w:tbl>
    <w:p w14:paraId="7244EB72" w14:textId="77777777" w:rsidR="00DE26F1" w:rsidRDefault="00DE26F1" w:rsidP="00DE26F1"/>
    <w:p w14:paraId="59096422" w14:textId="77777777" w:rsidR="00DE26F1" w:rsidRDefault="00DE26F1" w:rsidP="00DE26F1">
      <w:r>
        <w:rPr>
          <w:noProof/>
        </w:rPr>
        <w:drawing>
          <wp:inline distT="0" distB="0" distL="0" distR="0" wp14:anchorId="30BF2D28" wp14:editId="27DA7305">
            <wp:extent cx="5581815" cy="1764367"/>
            <wp:effectExtent l="0" t="0" r="0" b="7620"/>
            <wp:docPr id="449" name="Picture 15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" name="Picture 15" descr="Ein Bild, das Text enthält.&#10;&#10;Automatisch generierte Beschreibu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01620" cy="1770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33F99" w14:textId="77777777" w:rsidR="00DE26F1" w:rsidRDefault="00DE26F1" w:rsidP="00DE26F1"/>
    <w:p w14:paraId="0E578235" w14:textId="7737CA9D" w:rsidR="0029721E" w:rsidRDefault="00383252" w:rsidP="00383252">
      <w:pPr>
        <w:pStyle w:val="berschrift2"/>
      </w:pPr>
      <w:bookmarkStart w:id="50" w:name="_Toc107387247"/>
      <w:r w:rsidRPr="0029721E">
        <w:t>Kurzfassung Immaterialgüterrecht</w:t>
      </w:r>
      <w:bookmarkEnd w:id="50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22"/>
        <w:gridCol w:w="8980"/>
      </w:tblGrid>
      <w:tr w:rsidR="00DE26F1" w14:paraId="104A16D1" w14:textId="77777777" w:rsidTr="00142955">
        <w:tc>
          <w:tcPr>
            <w:tcW w:w="2122" w:type="dxa"/>
          </w:tcPr>
          <w:p w14:paraId="22CB50B7" w14:textId="77777777" w:rsidR="00DE26F1" w:rsidRPr="0029721E" w:rsidRDefault="00DE26F1" w:rsidP="00142955">
            <w:pPr>
              <w:rPr>
                <w:b/>
                <w:bCs/>
              </w:rPr>
            </w:pPr>
            <w:r w:rsidRPr="0029721E">
              <w:rPr>
                <w:b/>
                <w:bCs/>
              </w:rPr>
              <w:t>Urheberrecht</w:t>
            </w:r>
          </w:p>
        </w:tc>
        <w:tc>
          <w:tcPr>
            <w:tcW w:w="8980" w:type="dxa"/>
          </w:tcPr>
          <w:p w14:paraId="6CE44B3A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>Schutz von Werken in</w:t>
            </w:r>
          </w:p>
          <w:p w14:paraId="0D26EC9B" w14:textId="77777777" w:rsidR="00DE26F1" w:rsidRDefault="00DE26F1" w:rsidP="009211D3">
            <w:pPr>
              <w:pStyle w:val="Listenabsatz"/>
              <w:numPr>
                <w:ilvl w:val="1"/>
                <w:numId w:val="32"/>
              </w:numPr>
              <w:spacing w:before="0" w:after="0"/>
            </w:pPr>
            <w:r>
              <w:t>Literatur &amp; Kunst</w:t>
            </w:r>
          </w:p>
          <w:p w14:paraId="294FA597" w14:textId="77777777" w:rsidR="00DE26F1" w:rsidRDefault="00DE26F1" w:rsidP="009211D3">
            <w:pPr>
              <w:pStyle w:val="Listenabsatz"/>
              <w:numPr>
                <w:ilvl w:val="1"/>
                <w:numId w:val="32"/>
              </w:numPr>
              <w:spacing w:before="0" w:after="0"/>
            </w:pPr>
            <w:r>
              <w:t xml:space="preserve">Ton / Tonbildträger </w:t>
            </w:r>
          </w:p>
          <w:p w14:paraId="6F905CEE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>Sendeunternehmen</w:t>
            </w:r>
          </w:p>
        </w:tc>
      </w:tr>
      <w:tr w:rsidR="00DE26F1" w14:paraId="03912593" w14:textId="77777777" w:rsidTr="00142955">
        <w:tc>
          <w:tcPr>
            <w:tcW w:w="2122" w:type="dxa"/>
          </w:tcPr>
          <w:p w14:paraId="055A0940" w14:textId="77777777" w:rsidR="00DE26F1" w:rsidRPr="0029721E" w:rsidRDefault="00DE26F1" w:rsidP="00142955">
            <w:pPr>
              <w:rPr>
                <w:b/>
                <w:bCs/>
              </w:rPr>
            </w:pPr>
            <w:r w:rsidRPr="0029721E">
              <w:rPr>
                <w:b/>
                <w:bCs/>
              </w:rPr>
              <w:t>Patentrecht</w:t>
            </w:r>
          </w:p>
        </w:tc>
        <w:tc>
          <w:tcPr>
            <w:tcW w:w="8980" w:type="dxa"/>
          </w:tcPr>
          <w:p w14:paraId="6A218E00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 xml:space="preserve">Neue gewerbliche Anwendbare Erfindungen </w:t>
            </w:r>
          </w:p>
          <w:p w14:paraId="24518738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>Ist nicht Stand der Technik</w:t>
            </w:r>
          </w:p>
          <w:p w14:paraId="66BD346D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</w:p>
        </w:tc>
      </w:tr>
      <w:tr w:rsidR="00DE26F1" w14:paraId="52A5B44D" w14:textId="77777777" w:rsidTr="00142955">
        <w:tc>
          <w:tcPr>
            <w:tcW w:w="2122" w:type="dxa"/>
          </w:tcPr>
          <w:p w14:paraId="725B220F" w14:textId="77777777" w:rsidR="00DE26F1" w:rsidRPr="0029721E" w:rsidRDefault="00DE26F1" w:rsidP="00142955">
            <w:pPr>
              <w:rPr>
                <w:b/>
                <w:bCs/>
              </w:rPr>
            </w:pPr>
            <w:r w:rsidRPr="0029721E">
              <w:rPr>
                <w:b/>
                <w:bCs/>
              </w:rPr>
              <w:t>Designrecht</w:t>
            </w:r>
          </w:p>
        </w:tc>
        <w:tc>
          <w:tcPr>
            <w:tcW w:w="8980" w:type="dxa"/>
          </w:tcPr>
          <w:p w14:paraId="2D36995A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 xml:space="preserve">Gestaltung von Erzeugnissen </w:t>
            </w:r>
          </w:p>
          <w:p w14:paraId="22A5EDEF" w14:textId="77777777" w:rsidR="00DE26F1" w:rsidRDefault="00DE26F1" w:rsidP="009211D3">
            <w:pPr>
              <w:pStyle w:val="Listenabsatz"/>
              <w:numPr>
                <w:ilvl w:val="1"/>
                <w:numId w:val="32"/>
              </w:numPr>
              <w:spacing w:before="0" w:after="0"/>
            </w:pPr>
            <w:r>
              <w:t xml:space="preserve">Linien, Flächen, Konturen, Farben, Material </w:t>
            </w:r>
          </w:p>
        </w:tc>
      </w:tr>
      <w:tr w:rsidR="00DE26F1" w14:paraId="4A2B5D91" w14:textId="77777777" w:rsidTr="00142955">
        <w:tc>
          <w:tcPr>
            <w:tcW w:w="2122" w:type="dxa"/>
          </w:tcPr>
          <w:p w14:paraId="3A02DCF1" w14:textId="77777777" w:rsidR="00DE26F1" w:rsidRPr="0029721E" w:rsidRDefault="00DE26F1" w:rsidP="00142955">
            <w:pPr>
              <w:rPr>
                <w:b/>
                <w:bCs/>
              </w:rPr>
            </w:pPr>
            <w:r w:rsidRPr="0029721E">
              <w:rPr>
                <w:b/>
                <w:bCs/>
              </w:rPr>
              <w:t>Markenrecht</w:t>
            </w:r>
          </w:p>
        </w:tc>
        <w:tc>
          <w:tcPr>
            <w:tcW w:w="8980" w:type="dxa"/>
          </w:tcPr>
          <w:p w14:paraId="1AE2E3C4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 xml:space="preserve">Zeichen einer Firma </w:t>
            </w:r>
          </w:p>
          <w:p w14:paraId="0D48A45B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>Soll sich von anderen Unternehmen unterscheiden Feld</w:t>
            </w:r>
          </w:p>
          <w:p w14:paraId="36D5FBD8" w14:textId="77777777" w:rsidR="00DE26F1" w:rsidRDefault="00DE26F1" w:rsidP="009211D3">
            <w:pPr>
              <w:pStyle w:val="Listenabsatz"/>
              <w:numPr>
                <w:ilvl w:val="0"/>
                <w:numId w:val="32"/>
              </w:numPr>
              <w:spacing w:before="0" w:after="0"/>
            </w:pPr>
            <w:r>
              <w:t xml:space="preserve">Wörter, Buchstaben, Zahlen, Logo </w:t>
            </w:r>
          </w:p>
        </w:tc>
      </w:tr>
    </w:tbl>
    <w:p w14:paraId="7CB1642E" w14:textId="77777777" w:rsidR="00DE26F1" w:rsidRDefault="00DE26F1" w:rsidP="00DE26F1"/>
    <w:p w14:paraId="72C29899" w14:textId="4637F06F" w:rsidR="00DE26F1" w:rsidRDefault="00DE26F1" w:rsidP="00DE26F1">
      <w:pPr>
        <w:pStyle w:val="berschrift1"/>
      </w:pPr>
      <w:bookmarkStart w:id="51" w:name="_Toc106626999"/>
      <w:bookmarkStart w:id="52" w:name="_Toc107319046"/>
      <w:bookmarkStart w:id="53" w:name="_Toc107387248"/>
      <w:r>
        <w:lastRenderedPageBreak/>
        <w:t>Marken</w:t>
      </w:r>
      <w:bookmarkEnd w:id="51"/>
      <w:bookmarkEnd w:id="52"/>
      <w:r w:rsidR="00383252">
        <w:t>recht</w:t>
      </w:r>
      <w:bookmarkEnd w:id="53"/>
    </w:p>
    <w:p w14:paraId="2E65215D" w14:textId="77777777" w:rsidR="00DE26F1" w:rsidRDefault="00DE26F1" w:rsidP="00DE26F1">
      <w:r>
        <w:rPr>
          <w:noProof/>
        </w:rPr>
        <w:drawing>
          <wp:inline distT="0" distB="0" distL="0" distR="0" wp14:anchorId="74E37234" wp14:editId="54A12E6C">
            <wp:extent cx="5231958" cy="998830"/>
            <wp:effectExtent l="0" t="0" r="0" b="0"/>
            <wp:docPr id="450" name="Picture 2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" name="Picture 21" descr="Ein Bild, das Text enthält.&#10;&#10;Automatisch generierte Beschreibu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08921" cy="1013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BDC952" w14:textId="77777777" w:rsidR="00DE26F1" w:rsidRDefault="00DE26F1" w:rsidP="00DE26F1">
      <w:r>
        <w:rPr>
          <w:noProof/>
        </w:rPr>
        <w:drawing>
          <wp:inline distT="0" distB="0" distL="0" distR="0" wp14:anchorId="467ED70D" wp14:editId="0B0CE432">
            <wp:extent cx="5243589" cy="1208598"/>
            <wp:effectExtent l="0" t="0" r="0" b="0"/>
            <wp:docPr id="22" name="Picture 22" descr="Ein Bild, das Text, drinne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Ein Bild, das Text, drinnen, Screenshot enthält.&#10;&#10;Automatisch generierte Beschreibu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363305" cy="1236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13525" w14:textId="77777777" w:rsidR="00DE26F1" w:rsidRDefault="00DE26F1" w:rsidP="00DE26F1">
      <w:r>
        <w:rPr>
          <w:noProof/>
        </w:rPr>
        <w:drawing>
          <wp:inline distT="0" distB="0" distL="0" distR="0" wp14:anchorId="089AF6CF" wp14:editId="3BFB0FDB">
            <wp:extent cx="5112688" cy="2037667"/>
            <wp:effectExtent l="0" t="0" r="0" b="1270"/>
            <wp:docPr id="23" name="Picture 23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Ein Bild, das Text enthält.&#10;&#10;Automatisch generierte Beschreibu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177381" cy="206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C084B7" w14:textId="77777777" w:rsidR="00DE26F1" w:rsidRDefault="00DE26F1" w:rsidP="00DE26F1">
      <w:r>
        <w:rPr>
          <w:noProof/>
        </w:rPr>
        <w:drawing>
          <wp:inline distT="0" distB="0" distL="0" distR="0" wp14:anchorId="299C284A" wp14:editId="66C26FA7">
            <wp:extent cx="5080883" cy="1070647"/>
            <wp:effectExtent l="0" t="0" r="571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158277" cy="1086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B023C5" w14:textId="77777777" w:rsidR="00DE26F1" w:rsidRDefault="00DE26F1" w:rsidP="00DE26F1">
      <w:r>
        <w:rPr>
          <w:noProof/>
        </w:rPr>
        <w:drawing>
          <wp:inline distT="0" distB="0" distL="0" distR="0" wp14:anchorId="4C425287" wp14:editId="2764DE5C">
            <wp:extent cx="5192201" cy="2624947"/>
            <wp:effectExtent l="0" t="0" r="8890" b="4445"/>
            <wp:docPr id="25" name="Picture 25" descr="Ein Bild, das Text, Screenshot, Perso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Ein Bild, das Text, Screenshot, Person enthält.&#10;&#10;Automatisch generierte Beschreibun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15237" cy="2636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58F462" w14:textId="3179460A" w:rsidR="00DE26F1" w:rsidRDefault="00DE26F1" w:rsidP="00DE26F1"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63B336AD" wp14:editId="60E7A386">
            <wp:simplePos x="252248" y="315310"/>
            <wp:positionH relativeFrom="column">
              <wp:align>left</wp:align>
            </wp:positionH>
            <wp:positionV relativeFrom="paragraph">
              <wp:align>top</wp:align>
            </wp:positionV>
            <wp:extent cx="4990810" cy="3455867"/>
            <wp:effectExtent l="0" t="0" r="635" b="0"/>
            <wp:wrapSquare wrapText="bothSides"/>
            <wp:docPr id="26" name="Picture 26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Ein Bild, das Text enthält.&#10;&#10;Automatisch generierte Beschreibu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0810" cy="34558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90334">
        <w:br w:type="textWrapping" w:clear="all"/>
      </w:r>
    </w:p>
    <w:p w14:paraId="58A4602A" w14:textId="77777777" w:rsidR="00DE26F1" w:rsidRDefault="00DE26F1" w:rsidP="00DE26F1"/>
    <w:p w14:paraId="350A222C" w14:textId="77777777" w:rsidR="00DE26F1" w:rsidRDefault="00DE26F1" w:rsidP="00DE26F1">
      <w:pPr>
        <w:pStyle w:val="berschrift1"/>
      </w:pPr>
      <w:bookmarkStart w:id="54" w:name="_Toc106627000"/>
      <w:bookmarkStart w:id="55" w:name="_Toc107319047"/>
      <w:bookmarkStart w:id="56" w:name="_Toc107387249"/>
      <w:r>
        <w:t>Urheberrecht</w:t>
      </w:r>
      <w:bookmarkEnd w:id="54"/>
      <w:bookmarkEnd w:id="55"/>
      <w:bookmarkEnd w:id="56"/>
    </w:p>
    <w:p w14:paraId="60CDAF93" w14:textId="77777777" w:rsidR="00DE26F1" w:rsidRDefault="00DE26F1" w:rsidP="00DE26F1">
      <w:r>
        <w:rPr>
          <w:noProof/>
        </w:rPr>
        <w:drawing>
          <wp:inline distT="0" distB="0" distL="0" distR="0" wp14:anchorId="1E75F499" wp14:editId="2E354FB3">
            <wp:extent cx="5004770" cy="1934079"/>
            <wp:effectExtent l="0" t="0" r="5715" b="9525"/>
            <wp:docPr id="27" name="Picture 27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Ein Bild, das Text enthält.&#10;&#10;Automatisch generierte Beschreibun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061574" cy="1956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58014" w14:textId="77777777" w:rsidR="00DE26F1" w:rsidRDefault="00DE26F1" w:rsidP="00DE26F1">
      <w:r>
        <w:rPr>
          <w:noProof/>
        </w:rPr>
        <w:lastRenderedPageBreak/>
        <w:drawing>
          <wp:inline distT="0" distB="0" distL="0" distR="0" wp14:anchorId="4E3F4FC2" wp14:editId="6DE3951F">
            <wp:extent cx="4900068" cy="1396161"/>
            <wp:effectExtent l="0" t="0" r="0" b="0"/>
            <wp:docPr id="28" name="Picture 28" descr="Ein Bild, das Text, Perso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Ein Bild, das Text, Person, Screenshot enthält.&#10;&#10;Automatisch generierte Beschreibun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081490" cy="1447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EDCC9AF" wp14:editId="71E798C0">
            <wp:extent cx="4899660" cy="2674174"/>
            <wp:effectExtent l="0" t="0" r="0" b="0"/>
            <wp:docPr id="29" name="Picture 29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 descr="Ein Bild, das Text enthält.&#10;&#10;Automatisch generierte Beschreibu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993040" cy="27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9F6BC4" w14:textId="77777777" w:rsidR="00DE26F1" w:rsidRDefault="00DE26F1" w:rsidP="00DE26F1">
      <w:pPr>
        <w:pStyle w:val="berschrift2"/>
      </w:pPr>
      <w:bookmarkStart w:id="57" w:name="_Toc106627001"/>
      <w:bookmarkStart w:id="58" w:name="_Toc107319048"/>
      <w:bookmarkStart w:id="59" w:name="_Toc107387250"/>
      <w:r>
        <w:t>Schutzdauer</w:t>
      </w:r>
      <w:bookmarkEnd w:id="57"/>
      <w:bookmarkEnd w:id="58"/>
      <w:bookmarkEnd w:id="59"/>
    </w:p>
    <w:p w14:paraId="08F5F248" w14:textId="77777777" w:rsidR="00DE26F1" w:rsidRDefault="00DE26F1" w:rsidP="00DE26F1">
      <w:r>
        <w:rPr>
          <w:noProof/>
        </w:rPr>
        <w:drawing>
          <wp:inline distT="0" distB="0" distL="0" distR="0" wp14:anchorId="2B54C459" wp14:editId="6DFD606C">
            <wp:extent cx="3748342" cy="1108426"/>
            <wp:effectExtent l="0" t="0" r="5080" b="0"/>
            <wp:docPr id="30" name="Picture 30" descr="Ein Bild, das Text, drinne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 descr="Ein Bild, das Text, drinnen, Screenshot enthält.&#10;&#10;Automatisch generierte Beschreibun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821003" cy="1129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5C70D9" w14:textId="77777777" w:rsidR="00DE26F1" w:rsidRDefault="00DE26F1" w:rsidP="00DE26F1">
      <w:r>
        <w:rPr>
          <w:noProof/>
        </w:rPr>
        <w:drawing>
          <wp:anchor distT="0" distB="0" distL="114300" distR="114300" simplePos="0" relativeHeight="251660288" behindDoc="0" locked="0" layoutInCell="1" allowOverlap="1" wp14:anchorId="2C690420" wp14:editId="1ACC8BB5">
            <wp:simplePos x="0" y="0"/>
            <wp:positionH relativeFrom="margin">
              <wp:posOffset>4676024</wp:posOffset>
            </wp:positionH>
            <wp:positionV relativeFrom="paragraph">
              <wp:posOffset>476959</wp:posOffset>
            </wp:positionV>
            <wp:extent cx="1971304" cy="1175481"/>
            <wp:effectExtent l="0" t="0" r="0" b="5715"/>
            <wp:wrapNone/>
            <wp:docPr id="32" name="Picture 32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 descr="Ein Bild, das Text enthält.&#10;&#10;Automatisch generierte Beschreibu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304" cy="11754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6DBEE652" wp14:editId="4F96BA2B">
            <wp:extent cx="4390517" cy="1581228"/>
            <wp:effectExtent l="0" t="0" r="0" b="0"/>
            <wp:docPr id="31" name="Picture 31" descr="Ein Bild, das Text, drinne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 descr="Ein Bild, das Text, drinnen, Screenshot enthält.&#10;&#10;Automatisch generierte Beschreibu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496535" cy="1619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9765A0" w14:textId="77777777" w:rsidR="00DE26F1" w:rsidRDefault="00DE26F1" w:rsidP="00DE26F1"/>
    <w:p w14:paraId="77225AB4" w14:textId="77777777" w:rsidR="00DE26F1" w:rsidRDefault="00DE26F1" w:rsidP="00DE26F1">
      <w:pPr>
        <w:pStyle w:val="berschrift2"/>
      </w:pPr>
      <w:bookmarkStart w:id="60" w:name="_Toc106627002"/>
      <w:bookmarkStart w:id="61" w:name="_Toc107319049"/>
      <w:bookmarkStart w:id="62" w:name="_Toc107387251"/>
      <w:r>
        <w:lastRenderedPageBreak/>
        <w:t>Patente</w:t>
      </w:r>
      <w:bookmarkEnd w:id="60"/>
      <w:bookmarkEnd w:id="61"/>
      <w:bookmarkEnd w:id="62"/>
    </w:p>
    <w:p w14:paraId="7BFE9257" w14:textId="77777777" w:rsidR="00DE26F1" w:rsidRDefault="00DE26F1" w:rsidP="00DE26F1">
      <w:r>
        <w:rPr>
          <w:noProof/>
        </w:rPr>
        <w:drawing>
          <wp:inline distT="0" distB="0" distL="0" distR="0" wp14:anchorId="6470F07D" wp14:editId="5BC6E8B0">
            <wp:extent cx="4551060" cy="3206797"/>
            <wp:effectExtent l="0" t="0" r="1905" b="0"/>
            <wp:docPr id="35" name="Picture 35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 descr="Ein Bild, das Text enthält.&#10;&#10;Automatisch generierte Beschreibu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579009" cy="322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1039F" w14:textId="77777777" w:rsidR="00DE26F1" w:rsidRDefault="00DE26F1" w:rsidP="00DE26F1">
      <w:r>
        <w:rPr>
          <w:noProof/>
        </w:rPr>
        <w:drawing>
          <wp:inline distT="0" distB="0" distL="0" distR="0" wp14:anchorId="78D99CBF" wp14:editId="4F5F5268">
            <wp:extent cx="4495219" cy="703672"/>
            <wp:effectExtent l="0" t="0" r="635" b="1270"/>
            <wp:docPr id="36" name="Picture 36" descr="Ein Bild, das Text, drinne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36" descr="Ein Bild, das Text, drinnen, Screenshot enthält.&#10;&#10;Automatisch generierte Beschreibu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681914" cy="732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34D9E2" w14:textId="77777777" w:rsidR="00DE26F1" w:rsidRDefault="00DE26F1" w:rsidP="00DE26F1">
      <w:pPr>
        <w:pStyle w:val="berschrift3"/>
      </w:pPr>
      <w:bookmarkStart w:id="63" w:name="_Toc106627003"/>
      <w:bookmarkStart w:id="64" w:name="_Toc107319050"/>
      <w:bookmarkStart w:id="65" w:name="_Toc107387252"/>
      <w:r>
        <w:t>Patentverletzung</w:t>
      </w:r>
      <w:bookmarkEnd w:id="63"/>
      <w:bookmarkEnd w:id="64"/>
      <w:bookmarkEnd w:id="65"/>
    </w:p>
    <w:p w14:paraId="4B9774F7" w14:textId="77777777" w:rsidR="00DE26F1" w:rsidRDefault="00DE26F1" w:rsidP="00DE26F1">
      <w:r>
        <w:rPr>
          <w:noProof/>
        </w:rPr>
        <w:drawing>
          <wp:anchor distT="0" distB="0" distL="114300" distR="114300" simplePos="0" relativeHeight="251659264" behindDoc="0" locked="0" layoutInCell="1" allowOverlap="1" wp14:anchorId="16E945E9" wp14:editId="0E2BC53A">
            <wp:simplePos x="0" y="0"/>
            <wp:positionH relativeFrom="column">
              <wp:posOffset>2539967</wp:posOffset>
            </wp:positionH>
            <wp:positionV relativeFrom="paragraph">
              <wp:posOffset>7135</wp:posOffset>
            </wp:positionV>
            <wp:extent cx="1933502" cy="481018"/>
            <wp:effectExtent l="0" t="0" r="0" b="0"/>
            <wp:wrapNone/>
            <wp:docPr id="37" name="Picture 37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 descr="Ein Bild, das Text enthält.&#10;&#10;Automatisch generierte Beschreibu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4317" cy="4886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403A03C8" wp14:editId="0CAFF4F6">
            <wp:extent cx="3962400" cy="1203873"/>
            <wp:effectExtent l="0" t="0" r="0" b="0"/>
            <wp:docPr id="38" name="Picture 38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 descr="Ein Bild, das Text enthält.&#10;&#10;Automatisch generierte Beschreibun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044676" cy="122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AC616" w14:textId="0029BF40" w:rsidR="00DE26F1" w:rsidRDefault="00DE26F1" w:rsidP="00DE26F1">
      <w:r>
        <w:br w:type="page"/>
      </w:r>
    </w:p>
    <w:p w14:paraId="0D7E036D" w14:textId="77777777" w:rsidR="00DE26F1" w:rsidRDefault="00DE26F1" w:rsidP="00383252">
      <w:pPr>
        <w:pStyle w:val="berschrift1"/>
      </w:pPr>
      <w:bookmarkStart w:id="66" w:name="_Toc106627004"/>
      <w:bookmarkStart w:id="67" w:name="_Toc107319051"/>
      <w:bookmarkStart w:id="68" w:name="_Toc107387253"/>
      <w:r>
        <w:lastRenderedPageBreak/>
        <w:t>Computerprogramme</w:t>
      </w:r>
      <w:bookmarkEnd w:id="66"/>
      <w:bookmarkEnd w:id="67"/>
      <w:bookmarkEnd w:id="68"/>
    </w:p>
    <w:p w14:paraId="36562060" w14:textId="77777777" w:rsidR="00DE26F1" w:rsidRDefault="00DE26F1" w:rsidP="00DE26F1">
      <w:pPr>
        <w:rPr>
          <w:noProof/>
        </w:rPr>
      </w:pPr>
    </w:p>
    <w:p w14:paraId="2124CA0F" w14:textId="77777777" w:rsidR="00DE26F1" w:rsidRDefault="00DE26F1" w:rsidP="00DE26F1">
      <w:pPr>
        <w:rPr>
          <w:noProof/>
        </w:rPr>
      </w:pPr>
    </w:p>
    <w:p w14:paraId="1B686A5B" w14:textId="77777777" w:rsidR="00DE26F1" w:rsidRDefault="00DE26F1" w:rsidP="00DE26F1">
      <w:r>
        <w:rPr>
          <w:noProof/>
        </w:rPr>
        <w:drawing>
          <wp:inline distT="0" distB="0" distL="0" distR="0" wp14:anchorId="55554B05" wp14:editId="442BEDDC">
            <wp:extent cx="4669723" cy="2801834"/>
            <wp:effectExtent l="0" t="0" r="0" b="0"/>
            <wp:docPr id="39" name="Picture 39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 descr="Ein Bild, das Text enthält.&#10;&#10;Automatisch generierte Beschreibung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692951" cy="2815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4F4C9" w14:textId="77777777" w:rsidR="00DE26F1" w:rsidRDefault="00DE26F1" w:rsidP="00DE26F1">
      <w:r>
        <w:rPr>
          <w:noProof/>
        </w:rPr>
        <w:drawing>
          <wp:inline distT="0" distB="0" distL="0" distR="0" wp14:anchorId="6450F21A" wp14:editId="1064BFD7">
            <wp:extent cx="4488239" cy="3064941"/>
            <wp:effectExtent l="0" t="0" r="7620" b="2540"/>
            <wp:docPr id="40" name="Picture 40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40" descr="Ein Bild, das Text enthält.&#10;&#10;Automatisch generierte Beschreibung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555601" cy="3110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EF80B0" w14:textId="77777777" w:rsidR="00DE26F1" w:rsidRDefault="00DE26F1" w:rsidP="00DE26F1">
      <w:r>
        <w:rPr>
          <w:noProof/>
        </w:rPr>
        <w:drawing>
          <wp:inline distT="0" distB="0" distL="0" distR="0" wp14:anchorId="04206045" wp14:editId="6919DD47">
            <wp:extent cx="4704623" cy="1463660"/>
            <wp:effectExtent l="0" t="0" r="1270" b="381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763621" cy="1482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3A5F0" w14:textId="77777777" w:rsidR="00B6321B" w:rsidRDefault="00B6321B" w:rsidP="00DE26F1"/>
    <w:p w14:paraId="3AA5393C" w14:textId="77777777" w:rsidR="00B6321B" w:rsidRDefault="00B6321B" w:rsidP="00DE26F1"/>
    <w:p w14:paraId="3BED107C" w14:textId="77777777" w:rsidR="00B6321B" w:rsidRDefault="00B6321B" w:rsidP="00DE26F1"/>
    <w:p w14:paraId="2177E0CB" w14:textId="77777777" w:rsidR="00B6321B" w:rsidRDefault="00B6321B" w:rsidP="00DE26F1"/>
    <w:p w14:paraId="4CC386BC" w14:textId="77777777" w:rsidR="00B6321B" w:rsidRDefault="00B6321B" w:rsidP="00DE26F1"/>
    <w:p w14:paraId="28F37887" w14:textId="77777777" w:rsidR="00B6321B" w:rsidRDefault="00B6321B" w:rsidP="00DE26F1"/>
    <w:p w14:paraId="2C28A639" w14:textId="1455DE2C" w:rsidR="00DE26F1" w:rsidRDefault="00B6321B" w:rsidP="00B6321B">
      <w:pPr>
        <w:pStyle w:val="berschrift1"/>
      </w:pPr>
      <w:bookmarkStart w:id="69" w:name="_Toc107387254"/>
      <w:r>
        <w:lastRenderedPageBreak/>
        <w:t>Haftplicht</w:t>
      </w:r>
      <w:r w:rsidR="00E7303F">
        <w:t xml:space="preserve"> / Produktehaftpflicht</w:t>
      </w:r>
      <w:bookmarkEnd w:id="69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18"/>
        <w:gridCol w:w="9695"/>
      </w:tblGrid>
      <w:tr w:rsidR="00B6321B" w14:paraId="432D33BA" w14:textId="77777777" w:rsidTr="00B6321B">
        <w:tc>
          <w:tcPr>
            <w:tcW w:w="1418" w:type="dxa"/>
          </w:tcPr>
          <w:p w14:paraId="149CFA03" w14:textId="77777777" w:rsidR="00755966" w:rsidRDefault="00755966" w:rsidP="007034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Arten </w:t>
            </w:r>
          </w:p>
          <w:p w14:paraId="0A05A271" w14:textId="4F681A87" w:rsidR="00755966" w:rsidRPr="00755966" w:rsidRDefault="00755966" w:rsidP="007034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Haftpflicht</w:t>
            </w:r>
          </w:p>
        </w:tc>
        <w:tc>
          <w:tcPr>
            <w:tcW w:w="9695" w:type="dxa"/>
          </w:tcPr>
          <w:p w14:paraId="139B9857" w14:textId="77777777" w:rsidR="00B6321B" w:rsidRPr="00A25B59" w:rsidRDefault="00B6321B" w:rsidP="00B6321B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rFonts w:cs="Arial"/>
                <w:sz w:val="20"/>
                <w:szCs w:val="20"/>
                <w:shd w:val="clear" w:color="auto" w:fill="FFFFFF"/>
              </w:rPr>
              <w:t>Haftplicht funktioniert bei allen</w:t>
            </w:r>
          </w:p>
          <w:p w14:paraId="532FF0F6" w14:textId="77777777" w:rsidR="00B6321B" w:rsidRPr="00A25B59" w:rsidRDefault="00B6321B" w:rsidP="00B6321B">
            <w:pPr>
              <w:pStyle w:val="Listenabsatz"/>
              <w:numPr>
                <w:ilvl w:val="0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sz w:val="20"/>
                <w:szCs w:val="20"/>
              </w:rPr>
              <w:t xml:space="preserve">Verschuldenshaftung (Schaden wenn nicht extra / </w:t>
            </w:r>
            <w:proofErr w:type="gramStart"/>
            <w:r w:rsidRPr="00A25B59">
              <w:rPr>
                <w:sz w:val="20"/>
                <w:szCs w:val="20"/>
              </w:rPr>
              <w:t>Fahrlässig )</w:t>
            </w:r>
            <w:proofErr w:type="gramEnd"/>
          </w:p>
          <w:p w14:paraId="713BDF69" w14:textId="77777777" w:rsidR="00B6321B" w:rsidRPr="00A25B59" w:rsidRDefault="00B6321B" w:rsidP="00B6321B">
            <w:pPr>
              <w:pStyle w:val="Listenabsatz"/>
              <w:numPr>
                <w:ilvl w:val="1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rFonts w:cs="Arial"/>
                <w:sz w:val="20"/>
                <w:szCs w:val="20"/>
                <w:shd w:val="clear" w:color="auto" w:fill="FFFFFF"/>
              </w:rPr>
              <w:t>Alles wird gezahlt</w:t>
            </w:r>
          </w:p>
          <w:p w14:paraId="20F6BB61" w14:textId="77777777" w:rsidR="00B6321B" w:rsidRPr="00A25B59" w:rsidRDefault="00B6321B" w:rsidP="00B6321B">
            <w:pPr>
              <w:pStyle w:val="Listenabsatz"/>
              <w:numPr>
                <w:ilvl w:val="1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rFonts w:cs="Arial"/>
                <w:sz w:val="20"/>
                <w:szCs w:val="20"/>
                <w:shd w:val="clear" w:color="auto" w:fill="FFFFFF"/>
              </w:rPr>
              <w:t xml:space="preserve">Bsp. </w:t>
            </w:r>
          </w:p>
          <w:p w14:paraId="347F3202" w14:textId="61050EAD" w:rsidR="00B6321B" w:rsidRPr="00A25B59" w:rsidRDefault="00B6321B" w:rsidP="00B6321B">
            <w:pPr>
              <w:pStyle w:val="Listenabsatz"/>
              <w:numPr>
                <w:ilvl w:val="0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sz w:val="20"/>
                <w:szCs w:val="20"/>
              </w:rPr>
              <w:t>Kausalhaftung (Verschulden ist nicht erforderlich</w:t>
            </w:r>
            <w:r w:rsidR="00A67E63">
              <w:rPr>
                <w:sz w:val="20"/>
                <w:szCs w:val="20"/>
              </w:rPr>
              <w:t xml:space="preserve"> oder </w:t>
            </w:r>
            <w:r w:rsidR="00A67E63">
              <w:t xml:space="preserve">es wird </w:t>
            </w:r>
            <w:proofErr w:type="gramStart"/>
            <w:r w:rsidR="00A67E63">
              <w:t>vermutet</w:t>
            </w:r>
            <w:r w:rsidR="00A67E63">
              <w:rPr>
                <w:sz w:val="20"/>
                <w:szCs w:val="20"/>
              </w:rPr>
              <w:t xml:space="preserve"> </w:t>
            </w:r>
            <w:r w:rsidRPr="00A25B59">
              <w:rPr>
                <w:sz w:val="20"/>
                <w:szCs w:val="20"/>
              </w:rPr>
              <w:t>)</w:t>
            </w:r>
            <w:proofErr w:type="gramEnd"/>
          </w:p>
          <w:p w14:paraId="0EAE524B" w14:textId="77777777" w:rsidR="00B6321B" w:rsidRDefault="00B6321B" w:rsidP="00B6321B">
            <w:pPr>
              <w:pStyle w:val="Listenabsatz"/>
              <w:numPr>
                <w:ilvl w:val="1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rFonts w:cs="Arial"/>
                <w:sz w:val="20"/>
                <w:szCs w:val="20"/>
                <w:shd w:val="clear" w:color="auto" w:fill="FFFFFF"/>
              </w:rPr>
              <w:t>Teil wird gezahlt</w:t>
            </w:r>
          </w:p>
          <w:p w14:paraId="1E09E6EE" w14:textId="46C6AE2E" w:rsidR="00F25BA0" w:rsidRPr="00A46D4C" w:rsidRDefault="00F25BA0" w:rsidP="00B6321B">
            <w:pPr>
              <w:pStyle w:val="Listenabsatz"/>
              <w:numPr>
                <w:ilvl w:val="1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46D4C">
              <w:rPr>
                <w:sz w:val="20"/>
                <w:szCs w:val="20"/>
              </w:rPr>
              <w:t>Produktehaftpflicht</w:t>
            </w:r>
          </w:p>
          <w:p w14:paraId="5097B95F" w14:textId="77777777" w:rsidR="00B6321B" w:rsidRPr="00A25B59" w:rsidRDefault="00B6321B" w:rsidP="00B6321B">
            <w:pPr>
              <w:pStyle w:val="Listenabsatz"/>
              <w:numPr>
                <w:ilvl w:val="0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sz w:val="20"/>
                <w:szCs w:val="20"/>
              </w:rPr>
              <w:t>Scharfe Kausalhaftung (Fehlende Ordnungswidrigkeit)</w:t>
            </w:r>
          </w:p>
          <w:p w14:paraId="67AF5F34" w14:textId="77777777" w:rsidR="00B6321B" w:rsidRPr="00A25B59" w:rsidRDefault="00B6321B" w:rsidP="00B6321B">
            <w:pPr>
              <w:pStyle w:val="Listenabsatz"/>
              <w:numPr>
                <w:ilvl w:val="1"/>
                <w:numId w:val="29"/>
              </w:numPr>
              <w:spacing w:before="0" w:after="0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A25B59">
              <w:rPr>
                <w:rFonts w:cs="Arial"/>
                <w:sz w:val="20"/>
                <w:szCs w:val="20"/>
                <w:shd w:val="clear" w:color="auto" w:fill="FFFFFF"/>
              </w:rPr>
              <w:t>Nichts wird gezahlt</w:t>
            </w:r>
          </w:p>
          <w:p w14:paraId="153591F5" w14:textId="77777777" w:rsidR="00B6321B" w:rsidRDefault="00B6321B" w:rsidP="00B6321B"/>
        </w:tc>
      </w:tr>
      <w:tr w:rsidR="00B6321B" w14:paraId="5A29E572" w14:textId="77777777" w:rsidTr="00B6321B">
        <w:tc>
          <w:tcPr>
            <w:tcW w:w="1418" w:type="dxa"/>
          </w:tcPr>
          <w:p w14:paraId="38264A9A" w14:textId="3568F7F5" w:rsidR="00B6321B" w:rsidRPr="00755966" w:rsidRDefault="00755966" w:rsidP="00755966">
            <w:pPr>
              <w:rPr>
                <w:b/>
                <w:bCs/>
                <w:sz w:val="18"/>
                <w:szCs w:val="18"/>
              </w:rPr>
            </w:pPr>
            <w:r w:rsidRPr="00755966">
              <w:rPr>
                <w:b/>
                <w:bCs/>
                <w:sz w:val="18"/>
                <w:szCs w:val="18"/>
              </w:rPr>
              <w:t>Haftpflichtrecht</w:t>
            </w:r>
          </w:p>
        </w:tc>
        <w:tc>
          <w:tcPr>
            <w:tcW w:w="9695" w:type="dxa"/>
          </w:tcPr>
          <w:p w14:paraId="2926A61B" w14:textId="14CCB5C4" w:rsidR="00B6321B" w:rsidRPr="00C36138" w:rsidRDefault="00612E18" w:rsidP="003143A8">
            <w:pPr>
              <w:pStyle w:val="Listenabsatz"/>
              <w:numPr>
                <w:ilvl w:val="0"/>
                <w:numId w:val="46"/>
              </w:numPr>
              <w:rPr>
                <w:sz w:val="20"/>
                <w:szCs w:val="20"/>
              </w:rPr>
            </w:pPr>
            <w:r w:rsidRPr="00C36138">
              <w:rPr>
                <w:sz w:val="20"/>
                <w:szCs w:val="20"/>
              </w:rPr>
              <w:t>Gefährdungshaftung</w:t>
            </w:r>
            <w:r w:rsidR="00AC6BF2" w:rsidRPr="00C36138">
              <w:rPr>
                <w:sz w:val="20"/>
                <w:szCs w:val="20"/>
              </w:rPr>
              <w:t xml:space="preserve"> = Qualifizierte Gefährdung durch Vorrichtung oder Tätigkeit</w:t>
            </w:r>
          </w:p>
          <w:p w14:paraId="5EA08304" w14:textId="4E0F7CF4" w:rsidR="00612E18" w:rsidRPr="00C36138" w:rsidRDefault="00AC6BF2" w:rsidP="003143A8">
            <w:pPr>
              <w:pStyle w:val="Listenabsatz"/>
              <w:numPr>
                <w:ilvl w:val="1"/>
                <w:numId w:val="46"/>
              </w:numPr>
              <w:rPr>
                <w:sz w:val="20"/>
                <w:szCs w:val="20"/>
              </w:rPr>
            </w:pPr>
            <w:r w:rsidRPr="00C36138">
              <w:rPr>
                <w:sz w:val="20"/>
                <w:szCs w:val="20"/>
              </w:rPr>
              <w:t xml:space="preserve">Bei gefährlichen Arbeiten / Tätigkeiten </w:t>
            </w:r>
          </w:p>
          <w:p w14:paraId="77662608" w14:textId="1511354F" w:rsidR="00AD4F81" w:rsidRPr="00C36138" w:rsidRDefault="00AD4F81" w:rsidP="003143A8">
            <w:pPr>
              <w:pStyle w:val="Listenabsatz"/>
              <w:numPr>
                <w:ilvl w:val="1"/>
                <w:numId w:val="46"/>
              </w:numPr>
              <w:rPr>
                <w:sz w:val="20"/>
                <w:szCs w:val="20"/>
              </w:rPr>
            </w:pPr>
            <w:proofErr w:type="gramStart"/>
            <w:r w:rsidRPr="00C36138">
              <w:rPr>
                <w:sz w:val="20"/>
                <w:szCs w:val="20"/>
              </w:rPr>
              <w:t>Auto ,</w:t>
            </w:r>
            <w:proofErr w:type="gramEnd"/>
            <w:r w:rsidRPr="00C36138">
              <w:rPr>
                <w:sz w:val="20"/>
                <w:szCs w:val="20"/>
              </w:rPr>
              <w:t xml:space="preserve"> Jagd, Flugbetrieb, Betrieb einer Atomanlage</w:t>
            </w:r>
          </w:p>
          <w:p w14:paraId="467A3912" w14:textId="77777777" w:rsidR="00612E18" w:rsidRPr="00C36138" w:rsidRDefault="00612E18" w:rsidP="003143A8">
            <w:pPr>
              <w:pStyle w:val="Listenabsatz"/>
              <w:numPr>
                <w:ilvl w:val="0"/>
                <w:numId w:val="46"/>
              </w:numPr>
              <w:rPr>
                <w:sz w:val="20"/>
                <w:szCs w:val="20"/>
              </w:rPr>
            </w:pPr>
            <w:r w:rsidRPr="00C36138">
              <w:rPr>
                <w:sz w:val="20"/>
                <w:szCs w:val="20"/>
              </w:rPr>
              <w:t>Vertragliche Haftung</w:t>
            </w:r>
          </w:p>
          <w:p w14:paraId="522114B1" w14:textId="338B06EC" w:rsidR="00612E18" w:rsidRPr="00C36138" w:rsidRDefault="00E81D9D" w:rsidP="003143A8">
            <w:pPr>
              <w:pStyle w:val="Listenabsatz"/>
              <w:numPr>
                <w:ilvl w:val="1"/>
                <w:numId w:val="4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C36138">
              <w:rPr>
                <w:sz w:val="20"/>
                <w:szCs w:val="20"/>
              </w:rPr>
              <w:t>Fahrniskauf</w:t>
            </w:r>
            <w:r w:rsidR="002D09CA" w:rsidRPr="00C36138">
              <w:rPr>
                <w:sz w:val="20"/>
                <w:szCs w:val="20"/>
              </w:rPr>
              <w:t xml:space="preserve"> </w:t>
            </w:r>
            <w:r w:rsidR="002D09CA" w:rsidRPr="00C36138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C36138" w:rsidRPr="00C36138">
              <w:rPr>
                <w:rFonts w:asciiTheme="majorHAnsi" w:hAnsiTheme="majorHAnsi" w:cstheme="majorHAnsi"/>
                <w:sz w:val="20"/>
                <w:szCs w:val="20"/>
                <w:shd w:val="clear" w:color="auto" w:fill="FFFFFF"/>
              </w:rPr>
              <w:t xml:space="preserve">jeder </w:t>
            </w:r>
            <w:proofErr w:type="gramStart"/>
            <w:r w:rsidR="00C36138" w:rsidRPr="00C36138">
              <w:rPr>
                <w:rFonts w:asciiTheme="majorHAnsi" w:hAnsiTheme="majorHAnsi" w:cstheme="majorHAnsi"/>
                <w:sz w:val="20"/>
                <w:szCs w:val="20"/>
                <w:shd w:val="clear" w:color="auto" w:fill="FFFFFF"/>
              </w:rPr>
              <w:t xml:space="preserve">Kauf  </w:t>
            </w:r>
            <w:proofErr w:type="spellStart"/>
            <w:r w:rsidR="00C36138" w:rsidRPr="00C36138">
              <w:rPr>
                <w:rFonts w:asciiTheme="majorHAnsi" w:hAnsiTheme="majorHAnsi" w:cstheme="majorHAnsi"/>
                <w:sz w:val="20"/>
                <w:szCs w:val="20"/>
                <w:shd w:val="clear" w:color="auto" w:fill="FFFFFF"/>
              </w:rPr>
              <w:t>ausnahme</w:t>
            </w:r>
            <w:proofErr w:type="spellEnd"/>
            <w:proofErr w:type="gramEnd"/>
            <w:r w:rsidR="00C36138" w:rsidRPr="00C36138">
              <w:rPr>
                <w:rFonts w:asciiTheme="majorHAnsi" w:hAnsiTheme="majorHAnsi" w:cstheme="majorHAnsi"/>
                <w:sz w:val="20"/>
                <w:szCs w:val="20"/>
                <w:shd w:val="clear" w:color="auto" w:fill="FFFFFF"/>
              </w:rPr>
              <w:t xml:space="preserve"> Grundstück)</w:t>
            </w:r>
            <w:r w:rsidR="00C36138" w:rsidRPr="00C36138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3008BC3B" w14:textId="77B3C46E" w:rsidR="00E81D9D" w:rsidRPr="00C36138" w:rsidRDefault="00E81D9D" w:rsidP="003143A8">
            <w:pPr>
              <w:pStyle w:val="Listenabsatz"/>
              <w:numPr>
                <w:ilvl w:val="1"/>
                <w:numId w:val="46"/>
              </w:numPr>
              <w:rPr>
                <w:sz w:val="20"/>
                <w:szCs w:val="20"/>
              </w:rPr>
            </w:pPr>
            <w:proofErr w:type="spellStart"/>
            <w:r w:rsidRPr="00C36138">
              <w:rPr>
                <w:sz w:val="20"/>
                <w:szCs w:val="20"/>
              </w:rPr>
              <w:t>Bsp</w:t>
            </w:r>
            <w:proofErr w:type="spellEnd"/>
            <w:r w:rsidRPr="00C36138">
              <w:rPr>
                <w:sz w:val="20"/>
                <w:szCs w:val="20"/>
              </w:rPr>
              <w:t xml:space="preserve">: </w:t>
            </w:r>
            <w:r w:rsidR="00926736" w:rsidRPr="00C36138">
              <w:rPr>
                <w:sz w:val="20"/>
                <w:szCs w:val="20"/>
              </w:rPr>
              <w:t xml:space="preserve">Verkäufer verkauft </w:t>
            </w:r>
            <w:proofErr w:type="gramStart"/>
            <w:r w:rsidR="00926736" w:rsidRPr="00C36138">
              <w:rPr>
                <w:sz w:val="20"/>
                <w:szCs w:val="20"/>
              </w:rPr>
              <w:t>Airbag</w:t>
            </w:r>
            <w:proofErr w:type="gramEnd"/>
            <w:r w:rsidR="00926736" w:rsidRPr="00C36138">
              <w:rPr>
                <w:sz w:val="20"/>
                <w:szCs w:val="20"/>
              </w:rPr>
              <w:t xml:space="preserve"> der nicht funktioniert </w:t>
            </w:r>
            <w:r w:rsidR="008C3136">
              <w:rPr>
                <w:sz w:val="20"/>
                <w:szCs w:val="20"/>
              </w:rPr>
              <w:t>dies wusste der Verkäufer nicht.</w:t>
            </w:r>
          </w:p>
        </w:tc>
      </w:tr>
      <w:tr w:rsidR="0034366D" w14:paraId="4C309459" w14:textId="77777777" w:rsidTr="00FF56F5">
        <w:tc>
          <w:tcPr>
            <w:tcW w:w="11113" w:type="dxa"/>
            <w:gridSpan w:val="2"/>
          </w:tcPr>
          <w:p w14:paraId="4488B911" w14:textId="02B7494A" w:rsidR="0034366D" w:rsidRPr="0034366D" w:rsidRDefault="00DA4171" w:rsidP="0034366D">
            <w:pPr>
              <w:pStyle w:val="berschrift2"/>
              <w:outlineLvl w:val="1"/>
            </w:pPr>
            <w:bookmarkStart w:id="70" w:name="_Toc107387255"/>
            <w:r>
              <w:t xml:space="preserve"> </w:t>
            </w:r>
            <w:r w:rsidR="0034366D" w:rsidRPr="007D09AC">
              <w:t>Produkt</w:t>
            </w:r>
            <w:r w:rsidR="0034366D">
              <w:t xml:space="preserve"> H</w:t>
            </w:r>
            <w:r w:rsidR="0034366D" w:rsidRPr="007D09AC">
              <w:t>aftpflich</w:t>
            </w:r>
            <w:r w:rsidR="0034366D">
              <w:t>t</w:t>
            </w:r>
            <w:bookmarkEnd w:id="70"/>
          </w:p>
        </w:tc>
      </w:tr>
      <w:tr w:rsidR="00755966" w14:paraId="4B06C91C" w14:textId="77777777" w:rsidTr="00B6321B">
        <w:tc>
          <w:tcPr>
            <w:tcW w:w="1418" w:type="dxa"/>
          </w:tcPr>
          <w:p w14:paraId="2415872D" w14:textId="54CBBA27" w:rsidR="00D37C0B" w:rsidRDefault="00D37C0B" w:rsidP="00314695">
            <w:r>
              <w:t>Grundsatz</w:t>
            </w:r>
          </w:p>
        </w:tc>
        <w:tc>
          <w:tcPr>
            <w:tcW w:w="9695" w:type="dxa"/>
          </w:tcPr>
          <w:p w14:paraId="5B97AC6A" w14:textId="77777777" w:rsidR="00755966" w:rsidRPr="00D37C0B" w:rsidRDefault="00757865" w:rsidP="003143A8">
            <w:pPr>
              <w:pStyle w:val="Listenabsatz"/>
              <w:numPr>
                <w:ilvl w:val="0"/>
                <w:numId w:val="47"/>
              </w:numPr>
              <w:rPr>
                <w:sz w:val="20"/>
                <w:szCs w:val="20"/>
              </w:rPr>
            </w:pPr>
            <w:r w:rsidRPr="00D37C0B">
              <w:rPr>
                <w:sz w:val="20"/>
                <w:szCs w:val="20"/>
              </w:rPr>
              <w:t xml:space="preserve">Gilt bei Schaden / </w:t>
            </w:r>
            <w:r w:rsidR="00C12908" w:rsidRPr="00D37C0B">
              <w:rPr>
                <w:sz w:val="20"/>
                <w:szCs w:val="20"/>
              </w:rPr>
              <w:t xml:space="preserve">Personenschaden </w:t>
            </w:r>
          </w:p>
          <w:p w14:paraId="68EF9A7E" w14:textId="47025955" w:rsidR="008311EC" w:rsidRPr="00757865" w:rsidRDefault="008311EC" w:rsidP="003143A8">
            <w:pPr>
              <w:pStyle w:val="Listenabsatz"/>
              <w:numPr>
                <w:ilvl w:val="0"/>
                <w:numId w:val="47"/>
              </w:numPr>
            </w:pPr>
            <w:r w:rsidRPr="00D37C0B">
              <w:rPr>
                <w:sz w:val="20"/>
                <w:szCs w:val="20"/>
              </w:rPr>
              <w:t>Die Herstellerin haftet nicht für den Schaden am fehlerhaften Produkt</w:t>
            </w:r>
          </w:p>
        </w:tc>
      </w:tr>
      <w:tr w:rsidR="00755966" w14:paraId="2C2D5064" w14:textId="77777777" w:rsidTr="00B6321B">
        <w:tc>
          <w:tcPr>
            <w:tcW w:w="1418" w:type="dxa"/>
          </w:tcPr>
          <w:p w14:paraId="1B44E3FF" w14:textId="787F90A2" w:rsidR="00D37C0B" w:rsidRDefault="00D37C0B" w:rsidP="00314695">
            <w:r>
              <w:t>Hersteller</w:t>
            </w:r>
          </w:p>
        </w:tc>
        <w:tc>
          <w:tcPr>
            <w:tcW w:w="9695" w:type="dxa"/>
          </w:tcPr>
          <w:p w14:paraId="5A3A0FEB" w14:textId="45D9D4CF" w:rsidR="00755966" w:rsidRDefault="00D37C0B" w:rsidP="00B6321B">
            <w:r>
              <w:t xml:space="preserve">Als </w:t>
            </w:r>
            <w:r w:rsidR="00CD2F4B">
              <w:t>Hersteller gilt</w:t>
            </w:r>
            <w:r w:rsidR="00A06D43">
              <w:t xml:space="preserve"> die Person die </w:t>
            </w:r>
            <w:r w:rsidR="008E7411" w:rsidRPr="008E7411">
              <w:rPr>
                <w:b/>
                <w:bCs/>
              </w:rPr>
              <w:t>(Hersteller / Importeur / Händler)</w:t>
            </w:r>
          </w:p>
          <w:p w14:paraId="1B82D897" w14:textId="52A7F5FE" w:rsidR="00CD2F4B" w:rsidRDefault="00A06D43" w:rsidP="003143A8">
            <w:pPr>
              <w:pStyle w:val="Listenabsatz"/>
              <w:numPr>
                <w:ilvl w:val="0"/>
                <w:numId w:val="48"/>
              </w:numPr>
            </w:pPr>
            <w:r>
              <w:t xml:space="preserve">Das </w:t>
            </w:r>
            <w:r w:rsidR="00CD2F4B">
              <w:t>Endprodukt, einen Grundstoff oder ein Teilprodukt hergestellt hat</w:t>
            </w:r>
            <w:r w:rsidR="00DD60FA">
              <w:t>.</w:t>
            </w:r>
          </w:p>
          <w:p w14:paraId="63C70D5C" w14:textId="77777777" w:rsidR="00DD60FA" w:rsidRDefault="0034366D" w:rsidP="003143A8">
            <w:pPr>
              <w:pStyle w:val="Listenabsatz"/>
              <w:numPr>
                <w:ilvl w:val="0"/>
                <w:numId w:val="48"/>
              </w:numPr>
            </w:pPr>
            <w:r>
              <w:t>D</w:t>
            </w:r>
            <w:r w:rsidR="00A06D43">
              <w:t>ie sich als Herstellerin ausgibt</w:t>
            </w:r>
            <w:r w:rsidR="00DD60FA">
              <w:t xml:space="preserve">: </w:t>
            </w:r>
          </w:p>
          <w:p w14:paraId="198E70C5" w14:textId="32A44A67" w:rsidR="00CD2F4B" w:rsidRDefault="00DD60FA" w:rsidP="00DD60FA">
            <w:pPr>
              <w:pStyle w:val="Listenabsatz"/>
            </w:pPr>
            <w:r>
              <w:t>(</w:t>
            </w:r>
            <w:r w:rsidR="00A06D43">
              <w:t>Namen</w:t>
            </w:r>
            <w:r>
              <w:t>,</w:t>
            </w:r>
            <w:r w:rsidR="00A06D43">
              <w:t xml:space="preserve"> Warenzeichen</w:t>
            </w:r>
            <w:r>
              <w:t xml:space="preserve">, </w:t>
            </w:r>
            <w:r w:rsidR="00A06D43">
              <w:t>Erkennungszeichen auf dem Produkt</w:t>
            </w:r>
            <w:r>
              <w:t>)</w:t>
            </w:r>
          </w:p>
          <w:p w14:paraId="28083F47" w14:textId="77777777" w:rsidR="00130C3D" w:rsidRDefault="0034366D" w:rsidP="003143A8">
            <w:pPr>
              <w:pStyle w:val="Listenabsatz"/>
              <w:numPr>
                <w:ilvl w:val="0"/>
                <w:numId w:val="48"/>
              </w:numPr>
            </w:pPr>
            <w:r>
              <w:t>D</w:t>
            </w:r>
            <w:r w:rsidR="00A06D43">
              <w:t>ie ein Produkt</w:t>
            </w:r>
            <w:r w:rsidR="00130C3D">
              <w:t>:</w:t>
            </w:r>
          </w:p>
          <w:p w14:paraId="614B319B" w14:textId="30060DBB" w:rsidR="00130C3D" w:rsidRDefault="00130C3D" w:rsidP="00130C3D">
            <w:pPr>
              <w:pStyle w:val="Listenabsatz"/>
            </w:pPr>
            <w:r>
              <w:t>(</w:t>
            </w:r>
            <w:r w:rsidR="00A06D43">
              <w:t>Verkauf</w:t>
            </w:r>
            <w:r>
              <w:t>t</w:t>
            </w:r>
            <w:r w:rsidR="00A06D43">
              <w:t>, Vermiet</w:t>
            </w:r>
            <w:r>
              <w:t>et</w:t>
            </w:r>
            <w:r w:rsidR="00A06D43">
              <w:t>, Mietkauf</w:t>
            </w:r>
            <w:r>
              <w:t>t oder anders Vertreibt)</w:t>
            </w:r>
          </w:p>
          <w:p w14:paraId="233F8F2E" w14:textId="2C4EE438" w:rsidR="00130C3D" w:rsidRDefault="00A06D43" w:rsidP="003143A8">
            <w:pPr>
              <w:pStyle w:val="Listenabsatz"/>
              <w:numPr>
                <w:ilvl w:val="0"/>
                <w:numId w:val="48"/>
              </w:numPr>
            </w:pPr>
            <w:r w:rsidRPr="00130C3D">
              <w:t>Hersteller</w:t>
            </w:r>
            <w:r w:rsidR="000E226F">
              <w:t xml:space="preserve"> </w:t>
            </w:r>
            <w:r w:rsidR="00E93B5E">
              <w:t>nicht bekannt.</w:t>
            </w:r>
          </w:p>
          <w:p w14:paraId="3CEB5BCB" w14:textId="0383CC29" w:rsidR="00A06D43" w:rsidRPr="007C6E36" w:rsidRDefault="000E226F" w:rsidP="003143A8">
            <w:pPr>
              <w:pStyle w:val="Listenabsatz"/>
              <w:numPr>
                <w:ilvl w:val="1"/>
                <w:numId w:val="48"/>
              </w:numPr>
            </w:pPr>
            <w:r>
              <w:t xml:space="preserve">Dann ist es der </w:t>
            </w:r>
            <w:proofErr w:type="gramStart"/>
            <w:r>
              <w:t>Lieferant</w:t>
            </w:r>
            <w:proofErr w:type="gramEnd"/>
            <w:r>
              <w:t xml:space="preserve"> </w:t>
            </w:r>
            <w:r w:rsidR="00E93B5E">
              <w:t xml:space="preserve">bis er den Hersteller </w:t>
            </w:r>
            <w:r w:rsidR="007C6E36">
              <w:t>angibt.</w:t>
            </w:r>
          </w:p>
        </w:tc>
      </w:tr>
      <w:tr w:rsidR="00755966" w14:paraId="17B3E217" w14:textId="77777777" w:rsidTr="00B6321B">
        <w:tc>
          <w:tcPr>
            <w:tcW w:w="1418" w:type="dxa"/>
          </w:tcPr>
          <w:p w14:paraId="50FAB937" w14:textId="233A5453" w:rsidR="00755966" w:rsidRPr="00536034" w:rsidRDefault="0034366D" w:rsidP="00314695">
            <w:r w:rsidRPr="00536034">
              <w:t>Fehler</w:t>
            </w:r>
          </w:p>
          <w:p w14:paraId="026E3D15" w14:textId="1997007F" w:rsidR="0034366D" w:rsidRDefault="0034366D" w:rsidP="00314695"/>
        </w:tc>
        <w:tc>
          <w:tcPr>
            <w:tcW w:w="9695" w:type="dxa"/>
          </w:tcPr>
          <w:p w14:paraId="2E389E36" w14:textId="62C1B5AC" w:rsidR="00777592" w:rsidRPr="00777592" w:rsidRDefault="0037393E" w:rsidP="00777592">
            <w:r>
              <w:t>F</w:t>
            </w:r>
            <w:r w:rsidR="00777592">
              <w:t>ehlerhaft</w:t>
            </w:r>
            <w:r>
              <w:t xml:space="preserve"> Wenn</w:t>
            </w:r>
          </w:p>
          <w:p w14:paraId="336938C9" w14:textId="465854C4" w:rsidR="00755966" w:rsidRDefault="00F66CF2" w:rsidP="003143A8">
            <w:pPr>
              <w:pStyle w:val="Listenabsatz"/>
              <w:numPr>
                <w:ilvl w:val="0"/>
                <w:numId w:val="48"/>
              </w:numPr>
            </w:pPr>
            <w:r>
              <w:t>Täuschung</w:t>
            </w:r>
            <w:r w:rsidR="00417882">
              <w:t xml:space="preserve"> </w:t>
            </w:r>
            <w:r w:rsidR="000E4EA8">
              <w:tab/>
            </w:r>
            <w:r w:rsidR="000E4EA8">
              <w:tab/>
            </w:r>
            <w:r w:rsidR="000E4EA8">
              <w:tab/>
            </w:r>
            <w:r w:rsidR="00417882">
              <w:t>(</w:t>
            </w:r>
            <w:r w:rsidR="000E4EA8">
              <w:t>Werbung: Seil hält Auto, Realität hält kein Auto)</w:t>
            </w:r>
            <w:r w:rsidR="00417882">
              <w:t xml:space="preserve"> </w:t>
            </w:r>
          </w:p>
          <w:p w14:paraId="34E468E9" w14:textId="5930D813" w:rsidR="00F66CF2" w:rsidRDefault="00F66CF2" w:rsidP="003143A8">
            <w:pPr>
              <w:pStyle w:val="Listenabsatz"/>
              <w:numPr>
                <w:ilvl w:val="0"/>
                <w:numId w:val="48"/>
              </w:numPr>
            </w:pPr>
            <w:r>
              <w:t>Vernünftiger Gebrauch</w:t>
            </w:r>
            <w:r w:rsidR="000E4EA8">
              <w:tab/>
              <w:t>(</w:t>
            </w:r>
          </w:p>
          <w:p w14:paraId="4AA611AF" w14:textId="50D07BAB" w:rsidR="006D2789" w:rsidRDefault="006D2789" w:rsidP="003143A8">
            <w:pPr>
              <w:pStyle w:val="Listenabsatz"/>
              <w:numPr>
                <w:ilvl w:val="0"/>
                <w:numId w:val="48"/>
              </w:numPr>
            </w:pPr>
            <w:r>
              <w:t>der Zeitpunk</w:t>
            </w:r>
            <w:r w:rsidR="00292C72">
              <w:t>t</w:t>
            </w:r>
          </w:p>
          <w:p w14:paraId="11FE7441" w14:textId="77777777" w:rsidR="0037393E" w:rsidRDefault="0037393E" w:rsidP="0037393E">
            <w:pPr>
              <w:pStyle w:val="Listenabsatz"/>
            </w:pPr>
          </w:p>
          <w:p w14:paraId="5743787F" w14:textId="7167BC0E" w:rsidR="006D2789" w:rsidRDefault="006D2789" w:rsidP="003143A8">
            <w:pPr>
              <w:pStyle w:val="Listenabsatz"/>
              <w:numPr>
                <w:ilvl w:val="0"/>
                <w:numId w:val="48"/>
              </w:numPr>
            </w:pPr>
            <w:r w:rsidRPr="0037393E">
              <w:t>Nicht</w:t>
            </w:r>
            <w:r>
              <w:t xml:space="preserve"> fehlerhaft, wenn </w:t>
            </w:r>
            <w:r w:rsidR="0037393E">
              <w:t xml:space="preserve">später </w:t>
            </w:r>
            <w:proofErr w:type="gramStart"/>
            <w:r w:rsidR="0037393E">
              <w:t xml:space="preserve">ein bessere </w:t>
            </w:r>
            <w:r>
              <w:t>Produkt</w:t>
            </w:r>
            <w:proofErr w:type="gramEnd"/>
            <w:r>
              <w:t xml:space="preserve"> </w:t>
            </w:r>
            <w:r w:rsidR="0037393E">
              <w:t>auf Markt.</w:t>
            </w:r>
          </w:p>
          <w:p w14:paraId="3EDF1066" w14:textId="77777777" w:rsidR="00F66CF2" w:rsidRDefault="00F66CF2" w:rsidP="006D3159"/>
          <w:p w14:paraId="1F1079BA" w14:textId="77777777" w:rsidR="006D3159" w:rsidRDefault="006D3159" w:rsidP="006D3159"/>
          <w:p w14:paraId="5A29FBF6" w14:textId="0D32839A" w:rsidR="006D3159" w:rsidRPr="006D3159" w:rsidRDefault="006D3159" w:rsidP="006D3159">
            <w:r>
              <w:t xml:space="preserve">Die Geschädigte habe nicht die Ursache des Mangels zu beweisen, sondern es </w:t>
            </w:r>
            <w:r w:rsidRPr="006D3159">
              <w:rPr>
                <w:b/>
                <w:bCs/>
              </w:rPr>
              <w:t>genüge, wenn sie aufzeige, dass das Produkt die berechtigten Sicherheitserwartungen</w:t>
            </w:r>
            <w:r>
              <w:t xml:space="preserve"> des durchschnittlichen Konsumenten nicht erfülle. Da es sich um eine Kausalhaftpflicht handelt.</w:t>
            </w:r>
          </w:p>
        </w:tc>
      </w:tr>
      <w:tr w:rsidR="00755966" w14:paraId="6E994381" w14:textId="77777777" w:rsidTr="00B6321B">
        <w:tc>
          <w:tcPr>
            <w:tcW w:w="1418" w:type="dxa"/>
          </w:tcPr>
          <w:p w14:paraId="36BE1FCE" w14:textId="77777777" w:rsidR="00755966" w:rsidRDefault="00755966" w:rsidP="00755966">
            <w:pPr>
              <w:jc w:val="center"/>
            </w:pPr>
          </w:p>
        </w:tc>
        <w:tc>
          <w:tcPr>
            <w:tcW w:w="9695" w:type="dxa"/>
          </w:tcPr>
          <w:p w14:paraId="36D6EEF0" w14:textId="77777777" w:rsidR="00755966" w:rsidRDefault="00755966" w:rsidP="00B6321B"/>
        </w:tc>
      </w:tr>
      <w:tr w:rsidR="00755966" w14:paraId="3EB0DD8F" w14:textId="77777777" w:rsidTr="00B6321B">
        <w:tc>
          <w:tcPr>
            <w:tcW w:w="1418" w:type="dxa"/>
          </w:tcPr>
          <w:p w14:paraId="606574EA" w14:textId="77777777" w:rsidR="00755966" w:rsidRDefault="00755966" w:rsidP="00755966">
            <w:pPr>
              <w:jc w:val="center"/>
            </w:pPr>
          </w:p>
        </w:tc>
        <w:tc>
          <w:tcPr>
            <w:tcW w:w="9695" w:type="dxa"/>
          </w:tcPr>
          <w:p w14:paraId="2F432A0C" w14:textId="77777777" w:rsidR="00755966" w:rsidRDefault="00755966" w:rsidP="00B6321B"/>
        </w:tc>
      </w:tr>
      <w:tr w:rsidR="00755966" w14:paraId="62F8D16D" w14:textId="77777777" w:rsidTr="00B6321B">
        <w:tc>
          <w:tcPr>
            <w:tcW w:w="1418" w:type="dxa"/>
          </w:tcPr>
          <w:p w14:paraId="540A1114" w14:textId="77777777" w:rsidR="00755966" w:rsidRDefault="00755966" w:rsidP="00755966">
            <w:pPr>
              <w:jc w:val="center"/>
            </w:pPr>
          </w:p>
        </w:tc>
        <w:tc>
          <w:tcPr>
            <w:tcW w:w="9695" w:type="dxa"/>
          </w:tcPr>
          <w:p w14:paraId="213E02A9" w14:textId="77777777" w:rsidR="00755966" w:rsidRDefault="00755966" w:rsidP="00B6321B"/>
        </w:tc>
      </w:tr>
      <w:tr w:rsidR="00755966" w14:paraId="7D04B668" w14:textId="77777777" w:rsidTr="00B6321B">
        <w:tc>
          <w:tcPr>
            <w:tcW w:w="1418" w:type="dxa"/>
          </w:tcPr>
          <w:p w14:paraId="6D78AC0C" w14:textId="77777777" w:rsidR="00755966" w:rsidRDefault="00755966" w:rsidP="00755966">
            <w:pPr>
              <w:jc w:val="center"/>
            </w:pPr>
          </w:p>
        </w:tc>
        <w:tc>
          <w:tcPr>
            <w:tcW w:w="9695" w:type="dxa"/>
          </w:tcPr>
          <w:p w14:paraId="496D312F" w14:textId="77777777" w:rsidR="00755966" w:rsidRDefault="00755966" w:rsidP="00B6321B"/>
        </w:tc>
      </w:tr>
    </w:tbl>
    <w:p w14:paraId="3D3682D5" w14:textId="77777777" w:rsidR="00B6321B" w:rsidRDefault="00B6321B" w:rsidP="00DE26F1"/>
    <w:p w14:paraId="2E7D9AB8" w14:textId="77777777" w:rsidR="00DE26F1" w:rsidRDefault="00DE26F1" w:rsidP="00DE26F1"/>
    <w:p w14:paraId="23A55FA9" w14:textId="77777777" w:rsidR="00DE26F1" w:rsidRPr="00536E66" w:rsidRDefault="00DE26F1" w:rsidP="00DE26F1"/>
    <w:p w14:paraId="1A538F91" w14:textId="77777777" w:rsidR="00DE26F1" w:rsidRDefault="00DE26F1" w:rsidP="00DE26F1">
      <w:r>
        <w:br/>
      </w:r>
    </w:p>
    <w:p w14:paraId="0E4159D4" w14:textId="77777777" w:rsidR="00DE26F1" w:rsidRPr="00DE26F1" w:rsidRDefault="00DE26F1" w:rsidP="00DE26F1"/>
    <w:sectPr w:rsidR="00DE26F1" w:rsidRPr="00DE26F1" w:rsidSect="00523449">
      <w:headerReference w:type="default" r:id="rId47"/>
      <w:endnotePr>
        <w:numFmt w:val="decimal"/>
      </w:endnotePr>
      <w:pgSz w:w="11907" w:h="16840" w:code="9"/>
      <w:pgMar w:top="397" w:right="397" w:bottom="851" w:left="397" w:header="284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E36DB" w14:textId="77777777" w:rsidR="00655792" w:rsidRDefault="00655792">
      <w:r>
        <w:separator/>
      </w:r>
    </w:p>
  </w:endnote>
  <w:endnote w:type="continuationSeparator" w:id="0">
    <w:p w14:paraId="1022CA35" w14:textId="77777777" w:rsidR="00655792" w:rsidRDefault="00655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42482" w14:textId="1DB31F7D" w:rsidR="009F026E" w:rsidRDefault="00DF4590" w:rsidP="0012091F">
    <w:pPr>
      <w:pStyle w:val="Fuzeile"/>
      <w:tabs>
        <w:tab w:val="clear" w:pos="4536"/>
        <w:tab w:val="clear" w:pos="9072"/>
        <w:tab w:val="center" w:pos="5159"/>
      </w:tabs>
    </w:pPr>
    <w:proofErr w:type="spellStart"/>
    <w:r>
      <w:t>Buissness</w:t>
    </w:r>
    <w:proofErr w:type="spellEnd"/>
    <w:r>
      <w:t xml:space="preserve"> Recht 2</w:t>
    </w:r>
    <w:r w:rsidR="0012091F">
      <w:tab/>
      <w:t>Tim Gehrig</w:t>
    </w:r>
    <w:r w:rsidR="0012091F">
      <w:tab/>
    </w:r>
    <w:r w:rsidR="0012091F">
      <w:tab/>
    </w:r>
    <w:r w:rsidR="0012091F">
      <w:tab/>
    </w:r>
    <w:r w:rsidR="0012091F">
      <w:tab/>
    </w:r>
    <w:r w:rsidR="0012091F">
      <w:rPr>
        <w:lang w:val="de-DE"/>
      </w:rPr>
      <w:t xml:space="preserve">Seite </w:t>
    </w:r>
    <w:r w:rsidR="0012091F">
      <w:rPr>
        <w:b/>
        <w:bCs/>
      </w:rPr>
      <w:fldChar w:fldCharType="begin"/>
    </w:r>
    <w:r w:rsidR="0012091F">
      <w:rPr>
        <w:b/>
        <w:bCs/>
      </w:rPr>
      <w:instrText>PAGE  \* Arabic  \* MERGEFORMAT</w:instrText>
    </w:r>
    <w:r w:rsidR="0012091F">
      <w:rPr>
        <w:b/>
        <w:bCs/>
      </w:rPr>
      <w:fldChar w:fldCharType="separate"/>
    </w:r>
    <w:r w:rsidR="0012091F">
      <w:rPr>
        <w:b/>
        <w:bCs/>
        <w:lang w:val="de-DE"/>
      </w:rPr>
      <w:t>1</w:t>
    </w:r>
    <w:r w:rsidR="0012091F">
      <w:rPr>
        <w:b/>
        <w:bCs/>
      </w:rPr>
      <w:fldChar w:fldCharType="end"/>
    </w:r>
    <w:r w:rsidR="0012091F">
      <w:rPr>
        <w:lang w:val="de-DE"/>
      </w:rPr>
      <w:t xml:space="preserve"> von </w:t>
    </w:r>
    <w:r w:rsidR="0012091F">
      <w:rPr>
        <w:b/>
        <w:bCs/>
      </w:rPr>
      <w:fldChar w:fldCharType="begin"/>
    </w:r>
    <w:r w:rsidR="0012091F">
      <w:rPr>
        <w:b/>
        <w:bCs/>
      </w:rPr>
      <w:instrText>NUMPAGES  \* Arabic  \* MERGEFORMAT</w:instrText>
    </w:r>
    <w:r w:rsidR="0012091F">
      <w:rPr>
        <w:b/>
        <w:bCs/>
      </w:rPr>
      <w:fldChar w:fldCharType="separate"/>
    </w:r>
    <w:r w:rsidR="0012091F">
      <w:rPr>
        <w:b/>
        <w:bCs/>
        <w:lang w:val="de-DE"/>
      </w:rPr>
      <w:t>2</w:t>
    </w:r>
    <w:r w:rsidR="0012091F"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4A8261" w14:textId="77777777" w:rsidR="00655792" w:rsidRDefault="00655792">
      <w:r>
        <w:separator/>
      </w:r>
    </w:p>
  </w:footnote>
  <w:footnote w:type="continuationSeparator" w:id="0">
    <w:p w14:paraId="6DD5BDF2" w14:textId="77777777" w:rsidR="00655792" w:rsidRDefault="00655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7FE55" w14:textId="77777777" w:rsidR="001923A1" w:rsidRDefault="001923A1" w:rsidP="00E44CBE">
    <w:pPr>
      <w:pStyle w:val="KopfzeileNEU"/>
      <w:spacing w:before="0" w:after="120"/>
      <w:ind w:left="0"/>
      <w:rPr>
        <w:sz w:val="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7636F" w14:textId="77777777" w:rsidR="00967251" w:rsidRDefault="00967251" w:rsidP="00E44CBE">
    <w:pPr>
      <w:widowControl w:val="0"/>
      <w:spacing w:before="0" w:after="120"/>
      <w:rPr>
        <w:sz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EE07A16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3CC0984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0D2B422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7629126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3B6A71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100375C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65AADD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E92196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17C3B9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386B6EC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B"/>
    <w:multiLevelType w:val="multilevel"/>
    <w:tmpl w:val="4F70F650"/>
    <w:lvl w:ilvl="0">
      <w:start w:val="1"/>
      <w:numFmt w:val="decimal"/>
      <w:pStyle w:val="berschrift1"/>
      <w:lvlText w:val="%1"/>
      <w:legacy w:legacy="1" w:legacySpace="144" w:legacyIndent="0"/>
      <w:lvlJc w:val="left"/>
    </w:lvl>
    <w:lvl w:ilvl="1">
      <w:start w:val="1"/>
      <w:numFmt w:val="decimal"/>
      <w:pStyle w:val="berschrift2"/>
      <w:lvlText w:val="%1.%2"/>
      <w:legacy w:legacy="1" w:legacySpace="144" w:legacyIndent="0"/>
      <w:lvlJc w:val="left"/>
    </w:lvl>
    <w:lvl w:ilvl="2">
      <w:start w:val="1"/>
      <w:numFmt w:val="decimal"/>
      <w:pStyle w:val="berschrift3"/>
      <w:lvlText w:val="%1.%2.%3"/>
      <w:legacy w:legacy="1" w:legacySpace="144" w:legacyIndent="0"/>
      <w:lvlJc w:val="left"/>
    </w:lvl>
    <w:lvl w:ilvl="3">
      <w:start w:val="1"/>
      <w:numFmt w:val="decimal"/>
      <w:pStyle w:val="berschrift4"/>
      <w:lvlText w:val="%1.%2.%3.%4"/>
      <w:legacy w:legacy="1" w:legacySpace="144" w:legacyIndent="0"/>
      <w:lvlJc w:val="left"/>
    </w:lvl>
    <w:lvl w:ilvl="4">
      <w:start w:val="1"/>
      <w:numFmt w:val="decimal"/>
      <w:pStyle w:val="berschrift5"/>
      <w:lvlText w:val="%1.%2.%3.%4.%5"/>
      <w:legacy w:legacy="1" w:legacySpace="144" w:legacyIndent="0"/>
      <w:lvlJc w:val="left"/>
    </w:lvl>
    <w:lvl w:ilvl="5">
      <w:start w:val="1"/>
      <w:numFmt w:val="decimal"/>
      <w:pStyle w:val="berschrift6"/>
      <w:lvlText w:val="%1.%2.%3.%4.%5.%6"/>
      <w:legacy w:legacy="1" w:legacySpace="144" w:legacyIndent="0"/>
      <w:lvlJc w:val="left"/>
    </w:lvl>
    <w:lvl w:ilvl="6">
      <w:start w:val="1"/>
      <w:numFmt w:val="decimal"/>
      <w:pStyle w:val="berschrift7"/>
      <w:lvlText w:val="%1.%2.%3.%4.%5.%6.%7"/>
      <w:legacy w:legacy="1" w:legacySpace="144" w:legacyIndent="0"/>
      <w:lvlJc w:val="left"/>
    </w:lvl>
    <w:lvl w:ilvl="7">
      <w:start w:val="1"/>
      <w:numFmt w:val="decimal"/>
      <w:pStyle w:val="berschrift8"/>
      <w:lvlText w:val="%1.%2.%3.%4.%5.%6.%7.%8"/>
      <w:legacy w:legacy="1" w:legacySpace="144" w:legacyIndent="0"/>
      <w:lvlJc w:val="left"/>
    </w:lvl>
    <w:lvl w:ilvl="8">
      <w:start w:val="1"/>
      <w:numFmt w:val="decimal"/>
      <w:pStyle w:val="berschrift9"/>
      <w:lvlText w:val="%1.%2.%3.%4.%5.%6.%7.%8.%9"/>
      <w:legacy w:legacy="1" w:legacySpace="144" w:legacyIndent="0"/>
      <w:lvlJc w:val="left"/>
    </w:lvl>
  </w:abstractNum>
  <w:abstractNum w:abstractNumId="11" w15:restartNumberingAfterBreak="0">
    <w:nsid w:val="00306F7D"/>
    <w:multiLevelType w:val="hybridMultilevel"/>
    <w:tmpl w:val="CF3482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2F9333B"/>
    <w:multiLevelType w:val="hybridMultilevel"/>
    <w:tmpl w:val="F19A32F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4CC28B5"/>
    <w:multiLevelType w:val="multilevel"/>
    <w:tmpl w:val="AB427D94"/>
    <w:lvl w:ilvl="0">
      <w:start w:val="1"/>
      <w:numFmt w:val="decimal"/>
      <w:pStyle w:val="Absatznummerieru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0AED57B8"/>
    <w:multiLevelType w:val="hybridMultilevel"/>
    <w:tmpl w:val="E072F1E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E337E6"/>
    <w:multiLevelType w:val="hybridMultilevel"/>
    <w:tmpl w:val="57A49F4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5EC319C"/>
    <w:multiLevelType w:val="hybridMultilevel"/>
    <w:tmpl w:val="7ED2A58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73208CB"/>
    <w:multiLevelType w:val="hybridMultilevel"/>
    <w:tmpl w:val="E57C8D4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8467829"/>
    <w:multiLevelType w:val="hybridMultilevel"/>
    <w:tmpl w:val="4B38FFD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6E3F69"/>
    <w:multiLevelType w:val="multilevel"/>
    <w:tmpl w:val="08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23FF381A"/>
    <w:multiLevelType w:val="hybridMultilevel"/>
    <w:tmpl w:val="E820CF5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C45EDD"/>
    <w:multiLevelType w:val="hybridMultilevel"/>
    <w:tmpl w:val="29A0505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582F90"/>
    <w:multiLevelType w:val="hybridMultilevel"/>
    <w:tmpl w:val="E3B8985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7272B6"/>
    <w:multiLevelType w:val="hybridMultilevel"/>
    <w:tmpl w:val="EB7E03F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7C6CB3"/>
    <w:multiLevelType w:val="hybridMultilevel"/>
    <w:tmpl w:val="95A8C5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8E176E"/>
    <w:multiLevelType w:val="hybridMultilevel"/>
    <w:tmpl w:val="77F2F008"/>
    <w:lvl w:ilvl="0" w:tplc="04BE37F0">
      <w:start w:val="1"/>
      <w:numFmt w:val="bullet"/>
      <w:pStyle w:val="Bulletlist2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C76000"/>
    <w:multiLevelType w:val="hybridMultilevel"/>
    <w:tmpl w:val="7804B2F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9A7477"/>
    <w:multiLevelType w:val="hybridMultilevel"/>
    <w:tmpl w:val="C88A03E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016DF0"/>
    <w:multiLevelType w:val="hybridMultilevel"/>
    <w:tmpl w:val="CEC05A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FD1F80"/>
    <w:multiLevelType w:val="hybridMultilevel"/>
    <w:tmpl w:val="76F2901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AC677C"/>
    <w:multiLevelType w:val="hybridMultilevel"/>
    <w:tmpl w:val="0A800E3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24711"/>
    <w:multiLevelType w:val="hybridMultilevel"/>
    <w:tmpl w:val="FB1CF69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6D5A06"/>
    <w:multiLevelType w:val="hybridMultilevel"/>
    <w:tmpl w:val="C21C672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2C0A81"/>
    <w:multiLevelType w:val="hybridMultilevel"/>
    <w:tmpl w:val="455C6D3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4C445D"/>
    <w:multiLevelType w:val="multilevel"/>
    <w:tmpl w:val="08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534D0519"/>
    <w:multiLevelType w:val="hybridMultilevel"/>
    <w:tmpl w:val="7F94D6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37D2CD6"/>
    <w:multiLevelType w:val="multilevel"/>
    <w:tmpl w:val="FDCAE576"/>
    <w:lvl w:ilvl="0">
      <w:start w:val="1"/>
      <w:numFmt w:val="upperRoman"/>
      <w:pStyle w:val="AbstractAnhang2"/>
      <w:lvlText w:val="%1"/>
      <w:lvlJc w:val="left"/>
      <w:pPr>
        <w:ind w:left="1069" w:hanging="360"/>
      </w:pPr>
      <w:rPr>
        <w:rFonts w:hint="default"/>
      </w:rPr>
    </w:lvl>
    <w:lvl w:ilvl="1">
      <w:start w:val="1"/>
      <w:numFmt w:val="upperRoman"/>
      <w:pStyle w:val="AnhangInhalt"/>
      <w:lvlText w:val="%2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4">
      <w:start w:val="1"/>
      <w:numFmt w:val="decimal"/>
      <w:lvlText w:val="%3.%4.%5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09"/>
        </w:tabs>
        <w:ind w:left="709" w:firstLine="0"/>
      </w:pPr>
      <w:rPr>
        <w:rFonts w:hint="default"/>
      </w:rPr>
    </w:lvl>
  </w:abstractNum>
  <w:abstractNum w:abstractNumId="37" w15:restartNumberingAfterBreak="0">
    <w:nsid w:val="5FCD7AA1"/>
    <w:multiLevelType w:val="hybridMultilevel"/>
    <w:tmpl w:val="F33013FA"/>
    <w:lvl w:ilvl="0" w:tplc="A9C4787E">
      <w:start w:val="1"/>
      <w:numFmt w:val="decimal"/>
      <w:pStyle w:val="Numbering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FE758F8"/>
    <w:multiLevelType w:val="hybridMultilevel"/>
    <w:tmpl w:val="2BD01F3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7921D4"/>
    <w:multiLevelType w:val="hybridMultilevel"/>
    <w:tmpl w:val="FBFC7BE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C64A34"/>
    <w:multiLevelType w:val="hybridMultilevel"/>
    <w:tmpl w:val="8A66D2B2"/>
    <w:lvl w:ilvl="0" w:tplc="50F64E2E">
      <w:start w:val="1"/>
      <w:numFmt w:val="bullet"/>
      <w:pStyle w:val="Bulletlist1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1C00F7"/>
    <w:multiLevelType w:val="hybridMultilevel"/>
    <w:tmpl w:val="34D088E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3A69B9"/>
    <w:multiLevelType w:val="multilevel"/>
    <w:tmpl w:val="08070023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3" w15:restartNumberingAfterBreak="0">
    <w:nsid w:val="71AF0990"/>
    <w:multiLevelType w:val="hybridMultilevel"/>
    <w:tmpl w:val="BC66147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190077"/>
    <w:multiLevelType w:val="hybridMultilevel"/>
    <w:tmpl w:val="5E98691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7705C1"/>
    <w:multiLevelType w:val="hybridMultilevel"/>
    <w:tmpl w:val="F7FABEE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AD1EE6"/>
    <w:multiLevelType w:val="hybridMultilevel"/>
    <w:tmpl w:val="F23A61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7857E2"/>
    <w:multiLevelType w:val="hybridMultilevel"/>
    <w:tmpl w:val="76A4E20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DC53DD"/>
    <w:multiLevelType w:val="hybridMultilevel"/>
    <w:tmpl w:val="5B9842C6"/>
    <w:lvl w:ilvl="0" w:tplc="970C3AE2">
      <w:start w:val="1"/>
      <w:numFmt w:val="bullet"/>
      <w:pStyle w:val="Bulletlist3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84867060">
    <w:abstractNumId w:val="10"/>
  </w:num>
  <w:num w:numId="2" w16cid:durableId="1819880193">
    <w:abstractNumId w:val="40"/>
  </w:num>
  <w:num w:numId="3" w16cid:durableId="657418491">
    <w:abstractNumId w:val="25"/>
  </w:num>
  <w:num w:numId="4" w16cid:durableId="1134250852">
    <w:abstractNumId w:val="48"/>
  </w:num>
  <w:num w:numId="5" w16cid:durableId="1098060706">
    <w:abstractNumId w:val="9"/>
  </w:num>
  <w:num w:numId="6" w16cid:durableId="490410145">
    <w:abstractNumId w:val="7"/>
  </w:num>
  <w:num w:numId="7" w16cid:durableId="2031636400">
    <w:abstractNumId w:val="6"/>
  </w:num>
  <w:num w:numId="8" w16cid:durableId="30956039">
    <w:abstractNumId w:val="5"/>
  </w:num>
  <w:num w:numId="9" w16cid:durableId="1067604108">
    <w:abstractNumId w:val="4"/>
  </w:num>
  <w:num w:numId="10" w16cid:durableId="299188238">
    <w:abstractNumId w:val="8"/>
  </w:num>
  <w:num w:numId="11" w16cid:durableId="900556512">
    <w:abstractNumId w:val="3"/>
  </w:num>
  <w:num w:numId="12" w16cid:durableId="700740890">
    <w:abstractNumId w:val="2"/>
  </w:num>
  <w:num w:numId="13" w16cid:durableId="316425502">
    <w:abstractNumId w:val="1"/>
  </w:num>
  <w:num w:numId="14" w16cid:durableId="964045572">
    <w:abstractNumId w:val="0"/>
  </w:num>
  <w:num w:numId="15" w16cid:durableId="2102067625">
    <w:abstractNumId w:val="37"/>
  </w:num>
  <w:num w:numId="16" w16cid:durableId="1575432452">
    <w:abstractNumId w:val="19"/>
  </w:num>
  <w:num w:numId="17" w16cid:durableId="2014406113">
    <w:abstractNumId w:val="34"/>
  </w:num>
  <w:num w:numId="18" w16cid:durableId="36204029">
    <w:abstractNumId w:val="42"/>
  </w:num>
  <w:num w:numId="19" w16cid:durableId="1560556311">
    <w:abstractNumId w:val="36"/>
  </w:num>
  <w:num w:numId="20" w16cid:durableId="512647053">
    <w:abstractNumId w:val="13"/>
  </w:num>
  <w:num w:numId="21" w16cid:durableId="973490834">
    <w:abstractNumId w:val="45"/>
  </w:num>
  <w:num w:numId="22" w16cid:durableId="248194619">
    <w:abstractNumId w:val="27"/>
  </w:num>
  <w:num w:numId="23" w16cid:durableId="1792164500">
    <w:abstractNumId w:val="32"/>
  </w:num>
  <w:num w:numId="24" w16cid:durableId="1516921192">
    <w:abstractNumId w:val="16"/>
  </w:num>
  <w:num w:numId="25" w16cid:durableId="745689757">
    <w:abstractNumId w:val="11"/>
  </w:num>
  <w:num w:numId="26" w16cid:durableId="95489975">
    <w:abstractNumId w:val="47"/>
  </w:num>
  <w:num w:numId="27" w16cid:durableId="482550289">
    <w:abstractNumId w:val="14"/>
  </w:num>
  <w:num w:numId="28" w16cid:durableId="296187310">
    <w:abstractNumId w:val="30"/>
  </w:num>
  <w:num w:numId="29" w16cid:durableId="1468356639">
    <w:abstractNumId w:val="23"/>
  </w:num>
  <w:num w:numId="30" w16cid:durableId="1541211096">
    <w:abstractNumId w:val="31"/>
  </w:num>
  <w:num w:numId="31" w16cid:durableId="616375262">
    <w:abstractNumId w:val="38"/>
  </w:num>
  <w:num w:numId="32" w16cid:durableId="991787628">
    <w:abstractNumId w:val="18"/>
  </w:num>
  <w:num w:numId="33" w16cid:durableId="1238440423">
    <w:abstractNumId w:val="20"/>
  </w:num>
  <w:num w:numId="34" w16cid:durableId="1784760885">
    <w:abstractNumId w:val="35"/>
  </w:num>
  <w:num w:numId="35" w16cid:durableId="641345124">
    <w:abstractNumId w:val="22"/>
  </w:num>
  <w:num w:numId="36" w16cid:durableId="252787765">
    <w:abstractNumId w:val="21"/>
  </w:num>
  <w:num w:numId="37" w16cid:durableId="1545941574">
    <w:abstractNumId w:val="43"/>
  </w:num>
  <w:num w:numId="38" w16cid:durableId="439642581">
    <w:abstractNumId w:val="29"/>
  </w:num>
  <w:num w:numId="39" w16cid:durableId="210725547">
    <w:abstractNumId w:val="41"/>
  </w:num>
  <w:num w:numId="40" w16cid:durableId="1877085077">
    <w:abstractNumId w:val="15"/>
  </w:num>
  <w:num w:numId="41" w16cid:durableId="410352079">
    <w:abstractNumId w:val="26"/>
  </w:num>
  <w:num w:numId="42" w16cid:durableId="1735660173">
    <w:abstractNumId w:val="44"/>
  </w:num>
  <w:num w:numId="43" w16cid:durableId="1293250559">
    <w:abstractNumId w:val="39"/>
  </w:num>
  <w:num w:numId="44" w16cid:durableId="2033601814">
    <w:abstractNumId w:val="12"/>
  </w:num>
  <w:num w:numId="45" w16cid:durableId="1310550025">
    <w:abstractNumId w:val="46"/>
  </w:num>
  <w:num w:numId="46" w16cid:durableId="1379279437">
    <w:abstractNumId w:val="17"/>
  </w:num>
  <w:num w:numId="47" w16cid:durableId="1842772274">
    <w:abstractNumId w:val="33"/>
  </w:num>
  <w:num w:numId="48" w16cid:durableId="1622299694">
    <w:abstractNumId w:val="24"/>
  </w:num>
  <w:num w:numId="49" w16cid:durableId="1656565337">
    <w:abstractNumId w:val="28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0"/>
  <w:activeWritingStyle w:appName="MSWord" w:lang="de-CH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9"/>
  <w:autoHyphenation/>
  <w:hyphenationZone w:val="425"/>
  <w:drawingGridHorizontalSpacing w:val="28"/>
  <w:drawingGridVerticalSpacing w:val="28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7D5"/>
    <w:rsid w:val="00006204"/>
    <w:rsid w:val="000079D9"/>
    <w:rsid w:val="00010190"/>
    <w:rsid w:val="00010639"/>
    <w:rsid w:val="0001274F"/>
    <w:rsid w:val="000127C5"/>
    <w:rsid w:val="00013826"/>
    <w:rsid w:val="000142AA"/>
    <w:rsid w:val="0001654F"/>
    <w:rsid w:val="00016664"/>
    <w:rsid w:val="00017C33"/>
    <w:rsid w:val="00017EB6"/>
    <w:rsid w:val="000204F7"/>
    <w:rsid w:val="00023562"/>
    <w:rsid w:val="000236E2"/>
    <w:rsid w:val="00023A5A"/>
    <w:rsid w:val="0002406C"/>
    <w:rsid w:val="00024A3B"/>
    <w:rsid w:val="000256F3"/>
    <w:rsid w:val="00026285"/>
    <w:rsid w:val="00027540"/>
    <w:rsid w:val="00027F43"/>
    <w:rsid w:val="00032B1E"/>
    <w:rsid w:val="00032C82"/>
    <w:rsid w:val="00033658"/>
    <w:rsid w:val="0003484E"/>
    <w:rsid w:val="000353E0"/>
    <w:rsid w:val="00037849"/>
    <w:rsid w:val="00040535"/>
    <w:rsid w:val="00041ED2"/>
    <w:rsid w:val="000472E5"/>
    <w:rsid w:val="00050E81"/>
    <w:rsid w:val="0005122E"/>
    <w:rsid w:val="00053320"/>
    <w:rsid w:val="00053641"/>
    <w:rsid w:val="000543BA"/>
    <w:rsid w:val="00056195"/>
    <w:rsid w:val="0005747C"/>
    <w:rsid w:val="0006151E"/>
    <w:rsid w:val="00061AB1"/>
    <w:rsid w:val="00064B39"/>
    <w:rsid w:val="000714D0"/>
    <w:rsid w:val="00071689"/>
    <w:rsid w:val="000737C4"/>
    <w:rsid w:val="00073A0A"/>
    <w:rsid w:val="00075F6F"/>
    <w:rsid w:val="00076BFD"/>
    <w:rsid w:val="00076DB1"/>
    <w:rsid w:val="00077CAC"/>
    <w:rsid w:val="00081722"/>
    <w:rsid w:val="00081D5A"/>
    <w:rsid w:val="00082170"/>
    <w:rsid w:val="00082FED"/>
    <w:rsid w:val="00083E00"/>
    <w:rsid w:val="000853F6"/>
    <w:rsid w:val="0008565C"/>
    <w:rsid w:val="000877AD"/>
    <w:rsid w:val="000902E8"/>
    <w:rsid w:val="00090375"/>
    <w:rsid w:val="00090DF9"/>
    <w:rsid w:val="00092DAE"/>
    <w:rsid w:val="00092F88"/>
    <w:rsid w:val="0009609E"/>
    <w:rsid w:val="000967E7"/>
    <w:rsid w:val="00096CF2"/>
    <w:rsid w:val="000A108D"/>
    <w:rsid w:val="000A28EA"/>
    <w:rsid w:val="000A34F4"/>
    <w:rsid w:val="000A3F9E"/>
    <w:rsid w:val="000A5B95"/>
    <w:rsid w:val="000A6509"/>
    <w:rsid w:val="000A65C2"/>
    <w:rsid w:val="000A7AF6"/>
    <w:rsid w:val="000B000B"/>
    <w:rsid w:val="000B4136"/>
    <w:rsid w:val="000B4407"/>
    <w:rsid w:val="000B6DAB"/>
    <w:rsid w:val="000C0267"/>
    <w:rsid w:val="000C3247"/>
    <w:rsid w:val="000C4AE4"/>
    <w:rsid w:val="000C5CF4"/>
    <w:rsid w:val="000C748F"/>
    <w:rsid w:val="000D1EAA"/>
    <w:rsid w:val="000D1F96"/>
    <w:rsid w:val="000D2A3B"/>
    <w:rsid w:val="000D4673"/>
    <w:rsid w:val="000D4E16"/>
    <w:rsid w:val="000D6C97"/>
    <w:rsid w:val="000D7522"/>
    <w:rsid w:val="000D7BA5"/>
    <w:rsid w:val="000E140C"/>
    <w:rsid w:val="000E226F"/>
    <w:rsid w:val="000E2DE0"/>
    <w:rsid w:val="000E4EA8"/>
    <w:rsid w:val="000E74B7"/>
    <w:rsid w:val="000F0C40"/>
    <w:rsid w:val="000F29D3"/>
    <w:rsid w:val="000F29D7"/>
    <w:rsid w:val="000F4E07"/>
    <w:rsid w:val="000F6329"/>
    <w:rsid w:val="0010048E"/>
    <w:rsid w:val="00100E27"/>
    <w:rsid w:val="00103191"/>
    <w:rsid w:val="00103DA8"/>
    <w:rsid w:val="00104B26"/>
    <w:rsid w:val="001057E0"/>
    <w:rsid w:val="00106BFB"/>
    <w:rsid w:val="0011034D"/>
    <w:rsid w:val="00111538"/>
    <w:rsid w:val="00112251"/>
    <w:rsid w:val="001123CD"/>
    <w:rsid w:val="0011331F"/>
    <w:rsid w:val="001160FF"/>
    <w:rsid w:val="0012062E"/>
    <w:rsid w:val="0012091F"/>
    <w:rsid w:val="00120EB0"/>
    <w:rsid w:val="00122771"/>
    <w:rsid w:val="0012279F"/>
    <w:rsid w:val="0012557A"/>
    <w:rsid w:val="001272F5"/>
    <w:rsid w:val="001274EC"/>
    <w:rsid w:val="00130C3D"/>
    <w:rsid w:val="001315FE"/>
    <w:rsid w:val="001346B6"/>
    <w:rsid w:val="00136049"/>
    <w:rsid w:val="00143BFD"/>
    <w:rsid w:val="00144223"/>
    <w:rsid w:val="001524CA"/>
    <w:rsid w:val="00153221"/>
    <w:rsid w:val="00153654"/>
    <w:rsid w:val="001536ED"/>
    <w:rsid w:val="00155B0B"/>
    <w:rsid w:val="00157DE3"/>
    <w:rsid w:val="00161008"/>
    <w:rsid w:val="001621F3"/>
    <w:rsid w:val="00163907"/>
    <w:rsid w:val="00163D12"/>
    <w:rsid w:val="001644C8"/>
    <w:rsid w:val="001652FB"/>
    <w:rsid w:val="00170026"/>
    <w:rsid w:val="001701C3"/>
    <w:rsid w:val="001719B1"/>
    <w:rsid w:val="001754CC"/>
    <w:rsid w:val="00180A5D"/>
    <w:rsid w:val="00181913"/>
    <w:rsid w:val="00190664"/>
    <w:rsid w:val="00191826"/>
    <w:rsid w:val="00191AC4"/>
    <w:rsid w:val="001923A1"/>
    <w:rsid w:val="00192788"/>
    <w:rsid w:val="00194222"/>
    <w:rsid w:val="001A3A17"/>
    <w:rsid w:val="001A5B8C"/>
    <w:rsid w:val="001A67CA"/>
    <w:rsid w:val="001B41AB"/>
    <w:rsid w:val="001B5D61"/>
    <w:rsid w:val="001B5E77"/>
    <w:rsid w:val="001B7E6D"/>
    <w:rsid w:val="001C022C"/>
    <w:rsid w:val="001C0CE2"/>
    <w:rsid w:val="001C13E0"/>
    <w:rsid w:val="001C1A53"/>
    <w:rsid w:val="001C2135"/>
    <w:rsid w:val="001C5F02"/>
    <w:rsid w:val="001C6C80"/>
    <w:rsid w:val="001C6F13"/>
    <w:rsid w:val="001C7926"/>
    <w:rsid w:val="001D2A1F"/>
    <w:rsid w:val="001D3509"/>
    <w:rsid w:val="001D3A30"/>
    <w:rsid w:val="001D451D"/>
    <w:rsid w:val="001D5580"/>
    <w:rsid w:val="001D5665"/>
    <w:rsid w:val="001D5F36"/>
    <w:rsid w:val="001E0BE2"/>
    <w:rsid w:val="001E0E42"/>
    <w:rsid w:val="001E4938"/>
    <w:rsid w:val="001E5517"/>
    <w:rsid w:val="001E590B"/>
    <w:rsid w:val="001E772D"/>
    <w:rsid w:val="001F1463"/>
    <w:rsid w:val="001F507E"/>
    <w:rsid w:val="00200B5D"/>
    <w:rsid w:val="0020124C"/>
    <w:rsid w:val="00202A71"/>
    <w:rsid w:val="002140E1"/>
    <w:rsid w:val="00214C5D"/>
    <w:rsid w:val="00216158"/>
    <w:rsid w:val="0022205B"/>
    <w:rsid w:val="00223D1A"/>
    <w:rsid w:val="00224747"/>
    <w:rsid w:val="00225730"/>
    <w:rsid w:val="002274C5"/>
    <w:rsid w:val="0022793E"/>
    <w:rsid w:val="002310A4"/>
    <w:rsid w:val="00233517"/>
    <w:rsid w:val="002337D4"/>
    <w:rsid w:val="00236274"/>
    <w:rsid w:val="00236286"/>
    <w:rsid w:val="00236546"/>
    <w:rsid w:val="0023756E"/>
    <w:rsid w:val="002536C6"/>
    <w:rsid w:val="002549F7"/>
    <w:rsid w:val="00256BD5"/>
    <w:rsid w:val="00257748"/>
    <w:rsid w:val="00260F74"/>
    <w:rsid w:val="00261515"/>
    <w:rsid w:val="00263FCA"/>
    <w:rsid w:val="00264B09"/>
    <w:rsid w:val="00266BC2"/>
    <w:rsid w:val="00267271"/>
    <w:rsid w:val="00267697"/>
    <w:rsid w:val="00271DF4"/>
    <w:rsid w:val="00271F1E"/>
    <w:rsid w:val="0027422F"/>
    <w:rsid w:val="0027543D"/>
    <w:rsid w:val="0027551A"/>
    <w:rsid w:val="0027657E"/>
    <w:rsid w:val="0027703E"/>
    <w:rsid w:val="002770C2"/>
    <w:rsid w:val="002771D3"/>
    <w:rsid w:val="00280817"/>
    <w:rsid w:val="00280B12"/>
    <w:rsid w:val="0028483D"/>
    <w:rsid w:val="00286900"/>
    <w:rsid w:val="00290334"/>
    <w:rsid w:val="00292C72"/>
    <w:rsid w:val="0029721E"/>
    <w:rsid w:val="00297932"/>
    <w:rsid w:val="002A0D4E"/>
    <w:rsid w:val="002A11D7"/>
    <w:rsid w:val="002A28A7"/>
    <w:rsid w:val="002A2CD3"/>
    <w:rsid w:val="002A3BF6"/>
    <w:rsid w:val="002A4274"/>
    <w:rsid w:val="002A50B4"/>
    <w:rsid w:val="002A555E"/>
    <w:rsid w:val="002A64B1"/>
    <w:rsid w:val="002A7E88"/>
    <w:rsid w:val="002B0986"/>
    <w:rsid w:val="002B0C85"/>
    <w:rsid w:val="002B1541"/>
    <w:rsid w:val="002B19A6"/>
    <w:rsid w:val="002B261A"/>
    <w:rsid w:val="002B312A"/>
    <w:rsid w:val="002B4147"/>
    <w:rsid w:val="002B45BF"/>
    <w:rsid w:val="002B4CA7"/>
    <w:rsid w:val="002B590D"/>
    <w:rsid w:val="002B66F7"/>
    <w:rsid w:val="002B793C"/>
    <w:rsid w:val="002B7B86"/>
    <w:rsid w:val="002C0B60"/>
    <w:rsid w:val="002C6ACF"/>
    <w:rsid w:val="002D09CA"/>
    <w:rsid w:val="002D3D5C"/>
    <w:rsid w:val="002D4C9E"/>
    <w:rsid w:val="002D4D71"/>
    <w:rsid w:val="002D54CC"/>
    <w:rsid w:val="002E1A82"/>
    <w:rsid w:val="002E23B7"/>
    <w:rsid w:val="002E2EAD"/>
    <w:rsid w:val="002E425A"/>
    <w:rsid w:val="002E4B7B"/>
    <w:rsid w:val="002E4D14"/>
    <w:rsid w:val="002E553D"/>
    <w:rsid w:val="002E6541"/>
    <w:rsid w:val="002E76FB"/>
    <w:rsid w:val="002E7941"/>
    <w:rsid w:val="002F1892"/>
    <w:rsid w:val="002F19A5"/>
    <w:rsid w:val="002F22A3"/>
    <w:rsid w:val="002F5DE6"/>
    <w:rsid w:val="003005E6"/>
    <w:rsid w:val="00300CA3"/>
    <w:rsid w:val="003013CE"/>
    <w:rsid w:val="003025A3"/>
    <w:rsid w:val="00304034"/>
    <w:rsid w:val="00304BE8"/>
    <w:rsid w:val="0030604E"/>
    <w:rsid w:val="00306F64"/>
    <w:rsid w:val="00307C0D"/>
    <w:rsid w:val="003106CF"/>
    <w:rsid w:val="0031115A"/>
    <w:rsid w:val="00312A31"/>
    <w:rsid w:val="00312C82"/>
    <w:rsid w:val="00313779"/>
    <w:rsid w:val="00313E3D"/>
    <w:rsid w:val="003143A8"/>
    <w:rsid w:val="00314464"/>
    <w:rsid w:val="00314695"/>
    <w:rsid w:val="00314F60"/>
    <w:rsid w:val="00315953"/>
    <w:rsid w:val="0032007F"/>
    <w:rsid w:val="00321686"/>
    <w:rsid w:val="003222C8"/>
    <w:rsid w:val="003224E8"/>
    <w:rsid w:val="003266AE"/>
    <w:rsid w:val="003270C7"/>
    <w:rsid w:val="00327E1E"/>
    <w:rsid w:val="00330CB9"/>
    <w:rsid w:val="00332634"/>
    <w:rsid w:val="0033398C"/>
    <w:rsid w:val="00333E89"/>
    <w:rsid w:val="0033677F"/>
    <w:rsid w:val="00340978"/>
    <w:rsid w:val="003409DB"/>
    <w:rsid w:val="0034366D"/>
    <w:rsid w:val="0034390C"/>
    <w:rsid w:val="00344C64"/>
    <w:rsid w:val="00345DFA"/>
    <w:rsid w:val="00346361"/>
    <w:rsid w:val="00347339"/>
    <w:rsid w:val="00347828"/>
    <w:rsid w:val="003503F6"/>
    <w:rsid w:val="00351D19"/>
    <w:rsid w:val="00352107"/>
    <w:rsid w:val="0035297C"/>
    <w:rsid w:val="00352BC6"/>
    <w:rsid w:val="0035478A"/>
    <w:rsid w:val="00356FAB"/>
    <w:rsid w:val="00357C0B"/>
    <w:rsid w:val="00360B47"/>
    <w:rsid w:val="00361200"/>
    <w:rsid w:val="003624D0"/>
    <w:rsid w:val="00362F60"/>
    <w:rsid w:val="0036454F"/>
    <w:rsid w:val="00364B46"/>
    <w:rsid w:val="00365629"/>
    <w:rsid w:val="003679DD"/>
    <w:rsid w:val="00371B0D"/>
    <w:rsid w:val="0037236B"/>
    <w:rsid w:val="00372B7E"/>
    <w:rsid w:val="0037393E"/>
    <w:rsid w:val="0037418D"/>
    <w:rsid w:val="00374CD8"/>
    <w:rsid w:val="00375691"/>
    <w:rsid w:val="0037633A"/>
    <w:rsid w:val="003768D4"/>
    <w:rsid w:val="00380202"/>
    <w:rsid w:val="003812E1"/>
    <w:rsid w:val="00383252"/>
    <w:rsid w:val="00384805"/>
    <w:rsid w:val="00386400"/>
    <w:rsid w:val="003866EB"/>
    <w:rsid w:val="00387E8E"/>
    <w:rsid w:val="00391453"/>
    <w:rsid w:val="00391FFC"/>
    <w:rsid w:val="00392395"/>
    <w:rsid w:val="003A3981"/>
    <w:rsid w:val="003A41A4"/>
    <w:rsid w:val="003B1AD0"/>
    <w:rsid w:val="003B4A16"/>
    <w:rsid w:val="003B6491"/>
    <w:rsid w:val="003B6539"/>
    <w:rsid w:val="003B6C01"/>
    <w:rsid w:val="003B6C19"/>
    <w:rsid w:val="003B7027"/>
    <w:rsid w:val="003C0AC1"/>
    <w:rsid w:val="003C0F34"/>
    <w:rsid w:val="003C46DA"/>
    <w:rsid w:val="003C5D74"/>
    <w:rsid w:val="003C61C4"/>
    <w:rsid w:val="003C6FE3"/>
    <w:rsid w:val="003D0313"/>
    <w:rsid w:val="003D05AD"/>
    <w:rsid w:val="003D22F4"/>
    <w:rsid w:val="003D4D20"/>
    <w:rsid w:val="003D4DE1"/>
    <w:rsid w:val="003D531B"/>
    <w:rsid w:val="003D59F7"/>
    <w:rsid w:val="003E3BC9"/>
    <w:rsid w:val="003E487A"/>
    <w:rsid w:val="003E4DAD"/>
    <w:rsid w:val="003E5356"/>
    <w:rsid w:val="003E61C8"/>
    <w:rsid w:val="003E67AC"/>
    <w:rsid w:val="003F18FB"/>
    <w:rsid w:val="003F2573"/>
    <w:rsid w:val="003F27EF"/>
    <w:rsid w:val="003F2ED0"/>
    <w:rsid w:val="003F3620"/>
    <w:rsid w:val="003F3E8F"/>
    <w:rsid w:val="003F637E"/>
    <w:rsid w:val="003F75ED"/>
    <w:rsid w:val="00401DFD"/>
    <w:rsid w:val="00401EAB"/>
    <w:rsid w:val="00402B78"/>
    <w:rsid w:val="004048AF"/>
    <w:rsid w:val="00405EE8"/>
    <w:rsid w:val="0040612E"/>
    <w:rsid w:val="004074DC"/>
    <w:rsid w:val="00412A63"/>
    <w:rsid w:val="00412A6D"/>
    <w:rsid w:val="00412B3D"/>
    <w:rsid w:val="00413D01"/>
    <w:rsid w:val="00414A17"/>
    <w:rsid w:val="00415E24"/>
    <w:rsid w:val="004177C7"/>
    <w:rsid w:val="00417882"/>
    <w:rsid w:val="0042251D"/>
    <w:rsid w:val="00422774"/>
    <w:rsid w:val="004265A5"/>
    <w:rsid w:val="004271FD"/>
    <w:rsid w:val="004327D5"/>
    <w:rsid w:val="00433CBD"/>
    <w:rsid w:val="00434DD2"/>
    <w:rsid w:val="00436DE7"/>
    <w:rsid w:val="00441F4C"/>
    <w:rsid w:val="00442D05"/>
    <w:rsid w:val="00443BC1"/>
    <w:rsid w:val="00444FE1"/>
    <w:rsid w:val="00446A13"/>
    <w:rsid w:val="00450E11"/>
    <w:rsid w:val="0045377A"/>
    <w:rsid w:val="00456715"/>
    <w:rsid w:val="00460598"/>
    <w:rsid w:val="00460C55"/>
    <w:rsid w:val="0046174D"/>
    <w:rsid w:val="004642F3"/>
    <w:rsid w:val="004646FB"/>
    <w:rsid w:val="004648E6"/>
    <w:rsid w:val="00465F93"/>
    <w:rsid w:val="00467215"/>
    <w:rsid w:val="00470EDB"/>
    <w:rsid w:val="00471BFD"/>
    <w:rsid w:val="00473A62"/>
    <w:rsid w:val="00476DC0"/>
    <w:rsid w:val="00477798"/>
    <w:rsid w:val="0048072D"/>
    <w:rsid w:val="00480E30"/>
    <w:rsid w:val="0048178B"/>
    <w:rsid w:val="00482A36"/>
    <w:rsid w:val="004846CC"/>
    <w:rsid w:val="00487E23"/>
    <w:rsid w:val="00491BA4"/>
    <w:rsid w:val="00492DF3"/>
    <w:rsid w:val="00493A5D"/>
    <w:rsid w:val="00494016"/>
    <w:rsid w:val="0049553D"/>
    <w:rsid w:val="0049579D"/>
    <w:rsid w:val="00495B93"/>
    <w:rsid w:val="004967F3"/>
    <w:rsid w:val="004A09B1"/>
    <w:rsid w:val="004A16AD"/>
    <w:rsid w:val="004A176F"/>
    <w:rsid w:val="004A2E6E"/>
    <w:rsid w:val="004A2F82"/>
    <w:rsid w:val="004A365B"/>
    <w:rsid w:val="004A3DD5"/>
    <w:rsid w:val="004A40CD"/>
    <w:rsid w:val="004A4CE7"/>
    <w:rsid w:val="004A4FFB"/>
    <w:rsid w:val="004A5DF1"/>
    <w:rsid w:val="004A7904"/>
    <w:rsid w:val="004A7D9C"/>
    <w:rsid w:val="004B284D"/>
    <w:rsid w:val="004B3FC0"/>
    <w:rsid w:val="004B4374"/>
    <w:rsid w:val="004B5157"/>
    <w:rsid w:val="004B5641"/>
    <w:rsid w:val="004C07E7"/>
    <w:rsid w:val="004C3859"/>
    <w:rsid w:val="004C5464"/>
    <w:rsid w:val="004D4BEA"/>
    <w:rsid w:val="004D719D"/>
    <w:rsid w:val="004D7C85"/>
    <w:rsid w:val="004E0E91"/>
    <w:rsid w:val="004E263D"/>
    <w:rsid w:val="004E3EDF"/>
    <w:rsid w:val="004E46E0"/>
    <w:rsid w:val="004E630B"/>
    <w:rsid w:val="004F0A37"/>
    <w:rsid w:val="004F107F"/>
    <w:rsid w:val="004F1EBA"/>
    <w:rsid w:val="004F3327"/>
    <w:rsid w:val="004F40FF"/>
    <w:rsid w:val="004F5226"/>
    <w:rsid w:val="004F7F64"/>
    <w:rsid w:val="00505343"/>
    <w:rsid w:val="00507CCA"/>
    <w:rsid w:val="0051168B"/>
    <w:rsid w:val="00513A7D"/>
    <w:rsid w:val="00513C68"/>
    <w:rsid w:val="005143C6"/>
    <w:rsid w:val="005164BC"/>
    <w:rsid w:val="00516874"/>
    <w:rsid w:val="00516B0B"/>
    <w:rsid w:val="0051726B"/>
    <w:rsid w:val="0051732F"/>
    <w:rsid w:val="00517E56"/>
    <w:rsid w:val="0052020A"/>
    <w:rsid w:val="0052287F"/>
    <w:rsid w:val="00522D80"/>
    <w:rsid w:val="00522ECE"/>
    <w:rsid w:val="00523225"/>
    <w:rsid w:val="00523449"/>
    <w:rsid w:val="00523D80"/>
    <w:rsid w:val="00524271"/>
    <w:rsid w:val="00526EF1"/>
    <w:rsid w:val="0052747E"/>
    <w:rsid w:val="0052761B"/>
    <w:rsid w:val="005300FE"/>
    <w:rsid w:val="00530325"/>
    <w:rsid w:val="005316F8"/>
    <w:rsid w:val="005323AE"/>
    <w:rsid w:val="00536034"/>
    <w:rsid w:val="005370B4"/>
    <w:rsid w:val="005374D5"/>
    <w:rsid w:val="00540438"/>
    <w:rsid w:val="00541AFD"/>
    <w:rsid w:val="00545844"/>
    <w:rsid w:val="00546C90"/>
    <w:rsid w:val="005475EB"/>
    <w:rsid w:val="0054792A"/>
    <w:rsid w:val="00550DB0"/>
    <w:rsid w:val="00550FCE"/>
    <w:rsid w:val="00552561"/>
    <w:rsid w:val="00554FDB"/>
    <w:rsid w:val="00556FF7"/>
    <w:rsid w:val="00557478"/>
    <w:rsid w:val="0056227C"/>
    <w:rsid w:val="00562D82"/>
    <w:rsid w:val="0056309D"/>
    <w:rsid w:val="00563BF3"/>
    <w:rsid w:val="00565D86"/>
    <w:rsid w:val="00566BB2"/>
    <w:rsid w:val="005677F9"/>
    <w:rsid w:val="005718BE"/>
    <w:rsid w:val="00572C74"/>
    <w:rsid w:val="005730DE"/>
    <w:rsid w:val="00573382"/>
    <w:rsid w:val="00573EF6"/>
    <w:rsid w:val="00575A51"/>
    <w:rsid w:val="00576DFC"/>
    <w:rsid w:val="005817F2"/>
    <w:rsid w:val="00581F1F"/>
    <w:rsid w:val="00583431"/>
    <w:rsid w:val="00585FD1"/>
    <w:rsid w:val="00587732"/>
    <w:rsid w:val="005903E4"/>
    <w:rsid w:val="005920FC"/>
    <w:rsid w:val="005925A7"/>
    <w:rsid w:val="00592B64"/>
    <w:rsid w:val="005968A9"/>
    <w:rsid w:val="005A01C8"/>
    <w:rsid w:val="005A128F"/>
    <w:rsid w:val="005A1EC2"/>
    <w:rsid w:val="005A322E"/>
    <w:rsid w:val="005A3901"/>
    <w:rsid w:val="005A4295"/>
    <w:rsid w:val="005A4660"/>
    <w:rsid w:val="005A5881"/>
    <w:rsid w:val="005B1208"/>
    <w:rsid w:val="005B13A0"/>
    <w:rsid w:val="005B1F67"/>
    <w:rsid w:val="005B2989"/>
    <w:rsid w:val="005B39F4"/>
    <w:rsid w:val="005B5948"/>
    <w:rsid w:val="005B5FD4"/>
    <w:rsid w:val="005B61D4"/>
    <w:rsid w:val="005B7D59"/>
    <w:rsid w:val="005C01E9"/>
    <w:rsid w:val="005C0242"/>
    <w:rsid w:val="005C325F"/>
    <w:rsid w:val="005C33C5"/>
    <w:rsid w:val="005C42DF"/>
    <w:rsid w:val="005C5DEE"/>
    <w:rsid w:val="005D0101"/>
    <w:rsid w:val="005D1D0B"/>
    <w:rsid w:val="005D42CB"/>
    <w:rsid w:val="005D467A"/>
    <w:rsid w:val="005D69B1"/>
    <w:rsid w:val="005E0513"/>
    <w:rsid w:val="005E2AF9"/>
    <w:rsid w:val="005E33DC"/>
    <w:rsid w:val="005E37F5"/>
    <w:rsid w:val="005E48D8"/>
    <w:rsid w:val="005F17A3"/>
    <w:rsid w:val="005F19D1"/>
    <w:rsid w:val="005F227B"/>
    <w:rsid w:val="005F5949"/>
    <w:rsid w:val="005F665E"/>
    <w:rsid w:val="00601897"/>
    <w:rsid w:val="00601A55"/>
    <w:rsid w:val="00602639"/>
    <w:rsid w:val="006037C8"/>
    <w:rsid w:val="00607F11"/>
    <w:rsid w:val="006114F5"/>
    <w:rsid w:val="00612E18"/>
    <w:rsid w:val="00614ED3"/>
    <w:rsid w:val="006160C0"/>
    <w:rsid w:val="0061674F"/>
    <w:rsid w:val="00616827"/>
    <w:rsid w:val="00616A58"/>
    <w:rsid w:val="00616B96"/>
    <w:rsid w:val="006170DE"/>
    <w:rsid w:val="006173FE"/>
    <w:rsid w:val="0062124B"/>
    <w:rsid w:val="0062146F"/>
    <w:rsid w:val="00621C7D"/>
    <w:rsid w:val="006224F6"/>
    <w:rsid w:val="00622D4F"/>
    <w:rsid w:val="00623722"/>
    <w:rsid w:val="00624E22"/>
    <w:rsid w:val="006251DB"/>
    <w:rsid w:val="006260F7"/>
    <w:rsid w:val="006266F8"/>
    <w:rsid w:val="00626A5E"/>
    <w:rsid w:val="006321CD"/>
    <w:rsid w:val="006369C5"/>
    <w:rsid w:val="00641258"/>
    <w:rsid w:val="00641CF9"/>
    <w:rsid w:val="0064386F"/>
    <w:rsid w:val="0064391B"/>
    <w:rsid w:val="006457AC"/>
    <w:rsid w:val="00655792"/>
    <w:rsid w:val="0065598E"/>
    <w:rsid w:val="00656542"/>
    <w:rsid w:val="00657A92"/>
    <w:rsid w:val="006601A5"/>
    <w:rsid w:val="00661672"/>
    <w:rsid w:val="00661702"/>
    <w:rsid w:val="00661A83"/>
    <w:rsid w:val="00662E8F"/>
    <w:rsid w:val="006638CD"/>
    <w:rsid w:val="00663DCB"/>
    <w:rsid w:val="00664DA4"/>
    <w:rsid w:val="00665505"/>
    <w:rsid w:val="00666987"/>
    <w:rsid w:val="00671EBB"/>
    <w:rsid w:val="0067464A"/>
    <w:rsid w:val="006765F8"/>
    <w:rsid w:val="00677512"/>
    <w:rsid w:val="0068415B"/>
    <w:rsid w:val="00684E5E"/>
    <w:rsid w:val="00684E8F"/>
    <w:rsid w:val="00685393"/>
    <w:rsid w:val="006855DE"/>
    <w:rsid w:val="006863DB"/>
    <w:rsid w:val="00686F95"/>
    <w:rsid w:val="0069083D"/>
    <w:rsid w:val="00690EF9"/>
    <w:rsid w:val="00691921"/>
    <w:rsid w:val="00691E63"/>
    <w:rsid w:val="006931AC"/>
    <w:rsid w:val="00694D09"/>
    <w:rsid w:val="006952DC"/>
    <w:rsid w:val="00696059"/>
    <w:rsid w:val="006964B1"/>
    <w:rsid w:val="00697EAC"/>
    <w:rsid w:val="006A1913"/>
    <w:rsid w:val="006A1CC5"/>
    <w:rsid w:val="006A2A97"/>
    <w:rsid w:val="006A2D60"/>
    <w:rsid w:val="006A3C83"/>
    <w:rsid w:val="006A7581"/>
    <w:rsid w:val="006B1851"/>
    <w:rsid w:val="006B2551"/>
    <w:rsid w:val="006B449B"/>
    <w:rsid w:val="006B466C"/>
    <w:rsid w:val="006B595A"/>
    <w:rsid w:val="006B5DCD"/>
    <w:rsid w:val="006B638E"/>
    <w:rsid w:val="006B644B"/>
    <w:rsid w:val="006B6574"/>
    <w:rsid w:val="006B7375"/>
    <w:rsid w:val="006C3E68"/>
    <w:rsid w:val="006C4BD5"/>
    <w:rsid w:val="006C501E"/>
    <w:rsid w:val="006C538D"/>
    <w:rsid w:val="006C5CC9"/>
    <w:rsid w:val="006C635B"/>
    <w:rsid w:val="006C74D4"/>
    <w:rsid w:val="006D1B3E"/>
    <w:rsid w:val="006D1E71"/>
    <w:rsid w:val="006D2789"/>
    <w:rsid w:val="006D3159"/>
    <w:rsid w:val="006D59BD"/>
    <w:rsid w:val="006E0B13"/>
    <w:rsid w:val="006E26EC"/>
    <w:rsid w:val="006E2EF8"/>
    <w:rsid w:val="006E33F2"/>
    <w:rsid w:val="006E38D3"/>
    <w:rsid w:val="006E4131"/>
    <w:rsid w:val="006E64B3"/>
    <w:rsid w:val="006F0156"/>
    <w:rsid w:val="006F027A"/>
    <w:rsid w:val="006F1E6E"/>
    <w:rsid w:val="006F1EE8"/>
    <w:rsid w:val="006F36C6"/>
    <w:rsid w:val="006F41F0"/>
    <w:rsid w:val="006F5C91"/>
    <w:rsid w:val="007034BA"/>
    <w:rsid w:val="00703E7D"/>
    <w:rsid w:val="00705AEA"/>
    <w:rsid w:val="00705F8F"/>
    <w:rsid w:val="00707ED0"/>
    <w:rsid w:val="00710829"/>
    <w:rsid w:val="00710AA5"/>
    <w:rsid w:val="00710E2C"/>
    <w:rsid w:val="00713BBF"/>
    <w:rsid w:val="00720BBA"/>
    <w:rsid w:val="00722854"/>
    <w:rsid w:val="00724C75"/>
    <w:rsid w:val="00725173"/>
    <w:rsid w:val="00725D87"/>
    <w:rsid w:val="00725FB2"/>
    <w:rsid w:val="007260FF"/>
    <w:rsid w:val="00726273"/>
    <w:rsid w:val="00726612"/>
    <w:rsid w:val="0072665A"/>
    <w:rsid w:val="00726DEE"/>
    <w:rsid w:val="007309DD"/>
    <w:rsid w:val="00730ACD"/>
    <w:rsid w:val="007346BE"/>
    <w:rsid w:val="007354FD"/>
    <w:rsid w:val="00742645"/>
    <w:rsid w:val="0074279E"/>
    <w:rsid w:val="00743AAD"/>
    <w:rsid w:val="00743FED"/>
    <w:rsid w:val="007448D8"/>
    <w:rsid w:val="007451DE"/>
    <w:rsid w:val="00746895"/>
    <w:rsid w:val="00750066"/>
    <w:rsid w:val="00750C37"/>
    <w:rsid w:val="00751905"/>
    <w:rsid w:val="00751B62"/>
    <w:rsid w:val="00751B94"/>
    <w:rsid w:val="00751D41"/>
    <w:rsid w:val="00753C93"/>
    <w:rsid w:val="00755966"/>
    <w:rsid w:val="0075703E"/>
    <w:rsid w:val="00757865"/>
    <w:rsid w:val="0076378C"/>
    <w:rsid w:val="00764B93"/>
    <w:rsid w:val="00764F84"/>
    <w:rsid w:val="007656B2"/>
    <w:rsid w:val="00767694"/>
    <w:rsid w:val="00767AC1"/>
    <w:rsid w:val="00767F41"/>
    <w:rsid w:val="00770248"/>
    <w:rsid w:val="00770CB9"/>
    <w:rsid w:val="00775115"/>
    <w:rsid w:val="007766C6"/>
    <w:rsid w:val="007767BC"/>
    <w:rsid w:val="00777592"/>
    <w:rsid w:val="00782794"/>
    <w:rsid w:val="00782BA2"/>
    <w:rsid w:val="007841A8"/>
    <w:rsid w:val="007847C1"/>
    <w:rsid w:val="00784F19"/>
    <w:rsid w:val="0078515A"/>
    <w:rsid w:val="0078584F"/>
    <w:rsid w:val="00785B24"/>
    <w:rsid w:val="00786773"/>
    <w:rsid w:val="00786982"/>
    <w:rsid w:val="00787066"/>
    <w:rsid w:val="00790918"/>
    <w:rsid w:val="0079158A"/>
    <w:rsid w:val="00791624"/>
    <w:rsid w:val="00791909"/>
    <w:rsid w:val="00792E61"/>
    <w:rsid w:val="00792EAA"/>
    <w:rsid w:val="00792F11"/>
    <w:rsid w:val="00792FE9"/>
    <w:rsid w:val="00794D4F"/>
    <w:rsid w:val="007954B7"/>
    <w:rsid w:val="00795E5F"/>
    <w:rsid w:val="007A0C8A"/>
    <w:rsid w:val="007A1936"/>
    <w:rsid w:val="007A2ED2"/>
    <w:rsid w:val="007A36A4"/>
    <w:rsid w:val="007A3FB5"/>
    <w:rsid w:val="007A5AAC"/>
    <w:rsid w:val="007A6EDF"/>
    <w:rsid w:val="007B03D6"/>
    <w:rsid w:val="007B0437"/>
    <w:rsid w:val="007B079E"/>
    <w:rsid w:val="007B0D67"/>
    <w:rsid w:val="007B1248"/>
    <w:rsid w:val="007B4F0F"/>
    <w:rsid w:val="007B4F42"/>
    <w:rsid w:val="007B7F70"/>
    <w:rsid w:val="007C034A"/>
    <w:rsid w:val="007C1D5B"/>
    <w:rsid w:val="007C2110"/>
    <w:rsid w:val="007C3181"/>
    <w:rsid w:val="007C4B02"/>
    <w:rsid w:val="007C6E36"/>
    <w:rsid w:val="007C752D"/>
    <w:rsid w:val="007D09AC"/>
    <w:rsid w:val="007D3258"/>
    <w:rsid w:val="007D5AD8"/>
    <w:rsid w:val="007D6425"/>
    <w:rsid w:val="007D65C7"/>
    <w:rsid w:val="007D7C3F"/>
    <w:rsid w:val="007E1247"/>
    <w:rsid w:val="007E68A3"/>
    <w:rsid w:val="007F3C66"/>
    <w:rsid w:val="008001AF"/>
    <w:rsid w:val="00801431"/>
    <w:rsid w:val="00801F5A"/>
    <w:rsid w:val="008024FF"/>
    <w:rsid w:val="00804BD2"/>
    <w:rsid w:val="0080579F"/>
    <w:rsid w:val="00806A02"/>
    <w:rsid w:val="00810015"/>
    <w:rsid w:val="008117FE"/>
    <w:rsid w:val="00815E1F"/>
    <w:rsid w:val="008203A1"/>
    <w:rsid w:val="00820455"/>
    <w:rsid w:val="00822316"/>
    <w:rsid w:val="00822DCD"/>
    <w:rsid w:val="00825C22"/>
    <w:rsid w:val="00825E8A"/>
    <w:rsid w:val="00825FC2"/>
    <w:rsid w:val="008267AD"/>
    <w:rsid w:val="00827791"/>
    <w:rsid w:val="00827D75"/>
    <w:rsid w:val="00830B14"/>
    <w:rsid w:val="008311EC"/>
    <w:rsid w:val="008325D4"/>
    <w:rsid w:val="00832BCF"/>
    <w:rsid w:val="00832D25"/>
    <w:rsid w:val="00832D43"/>
    <w:rsid w:val="0083331C"/>
    <w:rsid w:val="00834001"/>
    <w:rsid w:val="00834249"/>
    <w:rsid w:val="00837305"/>
    <w:rsid w:val="008418D3"/>
    <w:rsid w:val="008434FB"/>
    <w:rsid w:val="0084585E"/>
    <w:rsid w:val="00845979"/>
    <w:rsid w:val="00851B0D"/>
    <w:rsid w:val="00852510"/>
    <w:rsid w:val="00853555"/>
    <w:rsid w:val="00853FD5"/>
    <w:rsid w:val="0085470E"/>
    <w:rsid w:val="008570BB"/>
    <w:rsid w:val="00862D14"/>
    <w:rsid w:val="00863A9E"/>
    <w:rsid w:val="00863D04"/>
    <w:rsid w:val="00864CD6"/>
    <w:rsid w:val="00865272"/>
    <w:rsid w:val="008673A7"/>
    <w:rsid w:val="00867A1D"/>
    <w:rsid w:val="00872557"/>
    <w:rsid w:val="00875DE5"/>
    <w:rsid w:val="00876ED4"/>
    <w:rsid w:val="008771C8"/>
    <w:rsid w:val="00877244"/>
    <w:rsid w:val="00881D09"/>
    <w:rsid w:val="00883B5B"/>
    <w:rsid w:val="00885F4F"/>
    <w:rsid w:val="008867E1"/>
    <w:rsid w:val="00887151"/>
    <w:rsid w:val="00887627"/>
    <w:rsid w:val="00891659"/>
    <w:rsid w:val="008917A7"/>
    <w:rsid w:val="00891B62"/>
    <w:rsid w:val="008945CF"/>
    <w:rsid w:val="0089601B"/>
    <w:rsid w:val="008978B8"/>
    <w:rsid w:val="00897CE3"/>
    <w:rsid w:val="008A040C"/>
    <w:rsid w:val="008A064E"/>
    <w:rsid w:val="008A29D4"/>
    <w:rsid w:val="008A45A1"/>
    <w:rsid w:val="008A5AF7"/>
    <w:rsid w:val="008A626E"/>
    <w:rsid w:val="008B0954"/>
    <w:rsid w:val="008B2BC2"/>
    <w:rsid w:val="008B41AA"/>
    <w:rsid w:val="008C3136"/>
    <w:rsid w:val="008C3429"/>
    <w:rsid w:val="008C469D"/>
    <w:rsid w:val="008C5833"/>
    <w:rsid w:val="008C585D"/>
    <w:rsid w:val="008D2714"/>
    <w:rsid w:val="008D2EBD"/>
    <w:rsid w:val="008D315A"/>
    <w:rsid w:val="008D4C28"/>
    <w:rsid w:val="008D4C3B"/>
    <w:rsid w:val="008D677A"/>
    <w:rsid w:val="008D678D"/>
    <w:rsid w:val="008D7891"/>
    <w:rsid w:val="008E0474"/>
    <w:rsid w:val="008E2068"/>
    <w:rsid w:val="008E20DC"/>
    <w:rsid w:val="008E23C9"/>
    <w:rsid w:val="008E3CAC"/>
    <w:rsid w:val="008E43F2"/>
    <w:rsid w:val="008E7411"/>
    <w:rsid w:val="008F0149"/>
    <w:rsid w:val="008F1291"/>
    <w:rsid w:val="008F18E7"/>
    <w:rsid w:val="008F3408"/>
    <w:rsid w:val="008F4C50"/>
    <w:rsid w:val="008F73CD"/>
    <w:rsid w:val="008F77AB"/>
    <w:rsid w:val="00900A10"/>
    <w:rsid w:val="00900A97"/>
    <w:rsid w:val="00900D84"/>
    <w:rsid w:val="00905BD9"/>
    <w:rsid w:val="00906175"/>
    <w:rsid w:val="009111C3"/>
    <w:rsid w:val="00915009"/>
    <w:rsid w:val="0091701F"/>
    <w:rsid w:val="0092078F"/>
    <w:rsid w:val="009211D3"/>
    <w:rsid w:val="009241F2"/>
    <w:rsid w:val="009249CF"/>
    <w:rsid w:val="00926736"/>
    <w:rsid w:val="009267BE"/>
    <w:rsid w:val="009272C6"/>
    <w:rsid w:val="0093009B"/>
    <w:rsid w:val="00932B8E"/>
    <w:rsid w:val="00933A2B"/>
    <w:rsid w:val="0093426F"/>
    <w:rsid w:val="009349D4"/>
    <w:rsid w:val="00941AC7"/>
    <w:rsid w:val="009420F0"/>
    <w:rsid w:val="0094227C"/>
    <w:rsid w:val="0094282B"/>
    <w:rsid w:val="009432EF"/>
    <w:rsid w:val="0094341B"/>
    <w:rsid w:val="00944BCC"/>
    <w:rsid w:val="00946E7F"/>
    <w:rsid w:val="009501EF"/>
    <w:rsid w:val="0095128A"/>
    <w:rsid w:val="00952839"/>
    <w:rsid w:val="00952AB1"/>
    <w:rsid w:val="00956428"/>
    <w:rsid w:val="00960E94"/>
    <w:rsid w:val="0096139E"/>
    <w:rsid w:val="00962AE9"/>
    <w:rsid w:val="00964237"/>
    <w:rsid w:val="009645BE"/>
    <w:rsid w:val="00965305"/>
    <w:rsid w:val="0096618B"/>
    <w:rsid w:val="00966BF1"/>
    <w:rsid w:val="00967251"/>
    <w:rsid w:val="009743D9"/>
    <w:rsid w:val="009749F3"/>
    <w:rsid w:val="00981BD7"/>
    <w:rsid w:val="00983B56"/>
    <w:rsid w:val="00984E9F"/>
    <w:rsid w:val="009871D3"/>
    <w:rsid w:val="009874F7"/>
    <w:rsid w:val="0099030B"/>
    <w:rsid w:val="00990803"/>
    <w:rsid w:val="00992091"/>
    <w:rsid w:val="00992389"/>
    <w:rsid w:val="009971E1"/>
    <w:rsid w:val="00997C39"/>
    <w:rsid w:val="009A03EC"/>
    <w:rsid w:val="009A0578"/>
    <w:rsid w:val="009A14C3"/>
    <w:rsid w:val="009A2F9C"/>
    <w:rsid w:val="009A53B0"/>
    <w:rsid w:val="009A6CD7"/>
    <w:rsid w:val="009A7FAF"/>
    <w:rsid w:val="009B0B5E"/>
    <w:rsid w:val="009B1A1D"/>
    <w:rsid w:val="009B3F1A"/>
    <w:rsid w:val="009B482C"/>
    <w:rsid w:val="009B677D"/>
    <w:rsid w:val="009C057A"/>
    <w:rsid w:val="009C35D5"/>
    <w:rsid w:val="009C4548"/>
    <w:rsid w:val="009C4DF3"/>
    <w:rsid w:val="009C5897"/>
    <w:rsid w:val="009C6C60"/>
    <w:rsid w:val="009C73A1"/>
    <w:rsid w:val="009D2071"/>
    <w:rsid w:val="009D2299"/>
    <w:rsid w:val="009D31C6"/>
    <w:rsid w:val="009E0680"/>
    <w:rsid w:val="009E12E9"/>
    <w:rsid w:val="009F026E"/>
    <w:rsid w:val="00A00267"/>
    <w:rsid w:val="00A00D75"/>
    <w:rsid w:val="00A05832"/>
    <w:rsid w:val="00A06D43"/>
    <w:rsid w:val="00A0787E"/>
    <w:rsid w:val="00A11200"/>
    <w:rsid w:val="00A1185F"/>
    <w:rsid w:val="00A11F54"/>
    <w:rsid w:val="00A12FE6"/>
    <w:rsid w:val="00A1573F"/>
    <w:rsid w:val="00A16936"/>
    <w:rsid w:val="00A21314"/>
    <w:rsid w:val="00A217BA"/>
    <w:rsid w:val="00A2361C"/>
    <w:rsid w:val="00A2487A"/>
    <w:rsid w:val="00A24ECB"/>
    <w:rsid w:val="00A26B6B"/>
    <w:rsid w:val="00A2730A"/>
    <w:rsid w:val="00A31225"/>
    <w:rsid w:val="00A3346D"/>
    <w:rsid w:val="00A3395C"/>
    <w:rsid w:val="00A33A51"/>
    <w:rsid w:val="00A36901"/>
    <w:rsid w:val="00A37A10"/>
    <w:rsid w:val="00A401C9"/>
    <w:rsid w:val="00A4194D"/>
    <w:rsid w:val="00A421B4"/>
    <w:rsid w:val="00A42E63"/>
    <w:rsid w:val="00A43955"/>
    <w:rsid w:val="00A4471F"/>
    <w:rsid w:val="00A46D4C"/>
    <w:rsid w:val="00A4762D"/>
    <w:rsid w:val="00A50764"/>
    <w:rsid w:val="00A50C41"/>
    <w:rsid w:val="00A53CD2"/>
    <w:rsid w:val="00A546E2"/>
    <w:rsid w:val="00A558D8"/>
    <w:rsid w:val="00A55A54"/>
    <w:rsid w:val="00A564A6"/>
    <w:rsid w:val="00A57188"/>
    <w:rsid w:val="00A6434A"/>
    <w:rsid w:val="00A64935"/>
    <w:rsid w:val="00A64E01"/>
    <w:rsid w:val="00A64E4B"/>
    <w:rsid w:val="00A65BA1"/>
    <w:rsid w:val="00A65C3B"/>
    <w:rsid w:val="00A65CA1"/>
    <w:rsid w:val="00A67E63"/>
    <w:rsid w:val="00A67F6D"/>
    <w:rsid w:val="00A71DAE"/>
    <w:rsid w:val="00A7630E"/>
    <w:rsid w:val="00A7650F"/>
    <w:rsid w:val="00A7686D"/>
    <w:rsid w:val="00A7789E"/>
    <w:rsid w:val="00A80364"/>
    <w:rsid w:val="00A843CF"/>
    <w:rsid w:val="00A862B0"/>
    <w:rsid w:val="00A8766D"/>
    <w:rsid w:val="00A87B1E"/>
    <w:rsid w:val="00A87DEE"/>
    <w:rsid w:val="00A90990"/>
    <w:rsid w:val="00A91265"/>
    <w:rsid w:val="00A9202C"/>
    <w:rsid w:val="00A929B4"/>
    <w:rsid w:val="00A9356E"/>
    <w:rsid w:val="00A940DD"/>
    <w:rsid w:val="00A95BF0"/>
    <w:rsid w:val="00AA19A1"/>
    <w:rsid w:val="00AA1D90"/>
    <w:rsid w:val="00AA202D"/>
    <w:rsid w:val="00AA2786"/>
    <w:rsid w:val="00AA617E"/>
    <w:rsid w:val="00AA69A3"/>
    <w:rsid w:val="00AA7015"/>
    <w:rsid w:val="00AB10B5"/>
    <w:rsid w:val="00AB1709"/>
    <w:rsid w:val="00AB52A3"/>
    <w:rsid w:val="00AB64A7"/>
    <w:rsid w:val="00AB6C67"/>
    <w:rsid w:val="00AC25B6"/>
    <w:rsid w:val="00AC5F97"/>
    <w:rsid w:val="00AC6BF2"/>
    <w:rsid w:val="00AC6E20"/>
    <w:rsid w:val="00AC7CBF"/>
    <w:rsid w:val="00AD0DFB"/>
    <w:rsid w:val="00AD11BA"/>
    <w:rsid w:val="00AD2828"/>
    <w:rsid w:val="00AD399C"/>
    <w:rsid w:val="00AD4F81"/>
    <w:rsid w:val="00AD794D"/>
    <w:rsid w:val="00AE22F2"/>
    <w:rsid w:val="00AE2595"/>
    <w:rsid w:val="00AE2DC3"/>
    <w:rsid w:val="00AE4912"/>
    <w:rsid w:val="00AE4C3D"/>
    <w:rsid w:val="00AE5F85"/>
    <w:rsid w:val="00AF01D2"/>
    <w:rsid w:val="00AF049B"/>
    <w:rsid w:val="00AF0B00"/>
    <w:rsid w:val="00AF1683"/>
    <w:rsid w:val="00AF25AD"/>
    <w:rsid w:val="00AF2682"/>
    <w:rsid w:val="00AF5759"/>
    <w:rsid w:val="00AF5B40"/>
    <w:rsid w:val="00AF682A"/>
    <w:rsid w:val="00AF7574"/>
    <w:rsid w:val="00AF777D"/>
    <w:rsid w:val="00B01A6C"/>
    <w:rsid w:val="00B04995"/>
    <w:rsid w:val="00B1202A"/>
    <w:rsid w:val="00B12D4F"/>
    <w:rsid w:val="00B136C5"/>
    <w:rsid w:val="00B14E5A"/>
    <w:rsid w:val="00B16319"/>
    <w:rsid w:val="00B16B5E"/>
    <w:rsid w:val="00B172DE"/>
    <w:rsid w:val="00B20B2D"/>
    <w:rsid w:val="00B20E1B"/>
    <w:rsid w:val="00B21D38"/>
    <w:rsid w:val="00B22366"/>
    <w:rsid w:val="00B22A0D"/>
    <w:rsid w:val="00B2599E"/>
    <w:rsid w:val="00B25E14"/>
    <w:rsid w:val="00B272B6"/>
    <w:rsid w:val="00B2747F"/>
    <w:rsid w:val="00B30B91"/>
    <w:rsid w:val="00B3260D"/>
    <w:rsid w:val="00B32988"/>
    <w:rsid w:val="00B32A73"/>
    <w:rsid w:val="00B32F7E"/>
    <w:rsid w:val="00B3399D"/>
    <w:rsid w:val="00B34A1B"/>
    <w:rsid w:val="00B355D3"/>
    <w:rsid w:val="00B35DAE"/>
    <w:rsid w:val="00B36FAF"/>
    <w:rsid w:val="00B370A3"/>
    <w:rsid w:val="00B444BA"/>
    <w:rsid w:val="00B45095"/>
    <w:rsid w:val="00B520A3"/>
    <w:rsid w:val="00B52B40"/>
    <w:rsid w:val="00B54085"/>
    <w:rsid w:val="00B54588"/>
    <w:rsid w:val="00B56761"/>
    <w:rsid w:val="00B57B93"/>
    <w:rsid w:val="00B607EA"/>
    <w:rsid w:val="00B6117B"/>
    <w:rsid w:val="00B6321B"/>
    <w:rsid w:val="00B63687"/>
    <w:rsid w:val="00B64360"/>
    <w:rsid w:val="00B6504C"/>
    <w:rsid w:val="00B7037B"/>
    <w:rsid w:val="00B737DE"/>
    <w:rsid w:val="00B7589B"/>
    <w:rsid w:val="00B75FBF"/>
    <w:rsid w:val="00B83259"/>
    <w:rsid w:val="00B83395"/>
    <w:rsid w:val="00B87D77"/>
    <w:rsid w:val="00B904DB"/>
    <w:rsid w:val="00B92EA3"/>
    <w:rsid w:val="00B9305E"/>
    <w:rsid w:val="00B9520C"/>
    <w:rsid w:val="00B95E85"/>
    <w:rsid w:val="00BA2B3A"/>
    <w:rsid w:val="00BA531A"/>
    <w:rsid w:val="00BA707A"/>
    <w:rsid w:val="00BB3511"/>
    <w:rsid w:val="00BB3576"/>
    <w:rsid w:val="00BB4836"/>
    <w:rsid w:val="00BB7127"/>
    <w:rsid w:val="00BB79E8"/>
    <w:rsid w:val="00BC42B0"/>
    <w:rsid w:val="00BC48D3"/>
    <w:rsid w:val="00BC7F37"/>
    <w:rsid w:val="00BD3521"/>
    <w:rsid w:val="00BD4437"/>
    <w:rsid w:val="00BD475C"/>
    <w:rsid w:val="00BD4B98"/>
    <w:rsid w:val="00BD5498"/>
    <w:rsid w:val="00BE625E"/>
    <w:rsid w:val="00BE638D"/>
    <w:rsid w:val="00BE66F5"/>
    <w:rsid w:val="00BE77C0"/>
    <w:rsid w:val="00BE7BF4"/>
    <w:rsid w:val="00BE7F61"/>
    <w:rsid w:val="00BF2F54"/>
    <w:rsid w:val="00BF3420"/>
    <w:rsid w:val="00BF5CAC"/>
    <w:rsid w:val="00BF5F9E"/>
    <w:rsid w:val="00BF6D02"/>
    <w:rsid w:val="00C017BD"/>
    <w:rsid w:val="00C03073"/>
    <w:rsid w:val="00C07551"/>
    <w:rsid w:val="00C07D42"/>
    <w:rsid w:val="00C1117C"/>
    <w:rsid w:val="00C11631"/>
    <w:rsid w:val="00C12908"/>
    <w:rsid w:val="00C14257"/>
    <w:rsid w:val="00C14582"/>
    <w:rsid w:val="00C1763C"/>
    <w:rsid w:val="00C21EB3"/>
    <w:rsid w:val="00C235C1"/>
    <w:rsid w:val="00C2476E"/>
    <w:rsid w:val="00C25546"/>
    <w:rsid w:val="00C26AEA"/>
    <w:rsid w:val="00C31979"/>
    <w:rsid w:val="00C32D9B"/>
    <w:rsid w:val="00C3338D"/>
    <w:rsid w:val="00C336C7"/>
    <w:rsid w:val="00C349B6"/>
    <w:rsid w:val="00C34C49"/>
    <w:rsid w:val="00C36138"/>
    <w:rsid w:val="00C370DA"/>
    <w:rsid w:val="00C40287"/>
    <w:rsid w:val="00C40AAD"/>
    <w:rsid w:val="00C41155"/>
    <w:rsid w:val="00C41D53"/>
    <w:rsid w:val="00C42C5E"/>
    <w:rsid w:val="00C44926"/>
    <w:rsid w:val="00C44B73"/>
    <w:rsid w:val="00C44C1E"/>
    <w:rsid w:val="00C45273"/>
    <w:rsid w:val="00C454D6"/>
    <w:rsid w:val="00C455B9"/>
    <w:rsid w:val="00C46E36"/>
    <w:rsid w:val="00C47D36"/>
    <w:rsid w:val="00C512C5"/>
    <w:rsid w:val="00C56196"/>
    <w:rsid w:val="00C657EF"/>
    <w:rsid w:val="00C72688"/>
    <w:rsid w:val="00C726B0"/>
    <w:rsid w:val="00C73357"/>
    <w:rsid w:val="00C73BCA"/>
    <w:rsid w:val="00C76621"/>
    <w:rsid w:val="00C7721E"/>
    <w:rsid w:val="00C80051"/>
    <w:rsid w:val="00C806C5"/>
    <w:rsid w:val="00C808B5"/>
    <w:rsid w:val="00C8427C"/>
    <w:rsid w:val="00C852ED"/>
    <w:rsid w:val="00C854A9"/>
    <w:rsid w:val="00C861E5"/>
    <w:rsid w:val="00C90FA4"/>
    <w:rsid w:val="00C93209"/>
    <w:rsid w:val="00C96A8C"/>
    <w:rsid w:val="00CA0B1F"/>
    <w:rsid w:val="00CA1003"/>
    <w:rsid w:val="00CA2BD5"/>
    <w:rsid w:val="00CA5F92"/>
    <w:rsid w:val="00CA7421"/>
    <w:rsid w:val="00CB0412"/>
    <w:rsid w:val="00CB0796"/>
    <w:rsid w:val="00CB09B1"/>
    <w:rsid w:val="00CB189E"/>
    <w:rsid w:val="00CB3545"/>
    <w:rsid w:val="00CB3939"/>
    <w:rsid w:val="00CB3DF7"/>
    <w:rsid w:val="00CB4B13"/>
    <w:rsid w:val="00CB5017"/>
    <w:rsid w:val="00CB5602"/>
    <w:rsid w:val="00CB7D29"/>
    <w:rsid w:val="00CB7D82"/>
    <w:rsid w:val="00CB7DB0"/>
    <w:rsid w:val="00CC37FF"/>
    <w:rsid w:val="00CC6C66"/>
    <w:rsid w:val="00CC6FB9"/>
    <w:rsid w:val="00CC758F"/>
    <w:rsid w:val="00CD183D"/>
    <w:rsid w:val="00CD23F9"/>
    <w:rsid w:val="00CD2D01"/>
    <w:rsid w:val="00CD2F4B"/>
    <w:rsid w:val="00CD515E"/>
    <w:rsid w:val="00CD520C"/>
    <w:rsid w:val="00CD5F09"/>
    <w:rsid w:val="00CE0FC2"/>
    <w:rsid w:val="00CE11FA"/>
    <w:rsid w:val="00CE1BA4"/>
    <w:rsid w:val="00CE1DB3"/>
    <w:rsid w:val="00CE2761"/>
    <w:rsid w:val="00CE292D"/>
    <w:rsid w:val="00CE3837"/>
    <w:rsid w:val="00CE398F"/>
    <w:rsid w:val="00CE474C"/>
    <w:rsid w:val="00CE49C7"/>
    <w:rsid w:val="00CE4A23"/>
    <w:rsid w:val="00CE52FD"/>
    <w:rsid w:val="00CE5E5F"/>
    <w:rsid w:val="00CE6278"/>
    <w:rsid w:val="00CE789C"/>
    <w:rsid w:val="00CF66B0"/>
    <w:rsid w:val="00CF7717"/>
    <w:rsid w:val="00CF7AB7"/>
    <w:rsid w:val="00CF7E77"/>
    <w:rsid w:val="00D02D1A"/>
    <w:rsid w:val="00D02D77"/>
    <w:rsid w:val="00D030AC"/>
    <w:rsid w:val="00D038BB"/>
    <w:rsid w:val="00D045DF"/>
    <w:rsid w:val="00D0682E"/>
    <w:rsid w:val="00D10F27"/>
    <w:rsid w:val="00D1302A"/>
    <w:rsid w:val="00D13A2D"/>
    <w:rsid w:val="00D14A12"/>
    <w:rsid w:val="00D1515C"/>
    <w:rsid w:val="00D15ED1"/>
    <w:rsid w:val="00D23392"/>
    <w:rsid w:val="00D240BE"/>
    <w:rsid w:val="00D24187"/>
    <w:rsid w:val="00D27D75"/>
    <w:rsid w:val="00D30716"/>
    <w:rsid w:val="00D32245"/>
    <w:rsid w:val="00D32A87"/>
    <w:rsid w:val="00D32BB8"/>
    <w:rsid w:val="00D335DB"/>
    <w:rsid w:val="00D338A2"/>
    <w:rsid w:val="00D37C0B"/>
    <w:rsid w:val="00D37F82"/>
    <w:rsid w:val="00D40177"/>
    <w:rsid w:val="00D45052"/>
    <w:rsid w:val="00D45A17"/>
    <w:rsid w:val="00D45D10"/>
    <w:rsid w:val="00D46DAC"/>
    <w:rsid w:val="00D46DF6"/>
    <w:rsid w:val="00D4721C"/>
    <w:rsid w:val="00D50C54"/>
    <w:rsid w:val="00D5362F"/>
    <w:rsid w:val="00D5377F"/>
    <w:rsid w:val="00D5433A"/>
    <w:rsid w:val="00D55529"/>
    <w:rsid w:val="00D558A1"/>
    <w:rsid w:val="00D5600C"/>
    <w:rsid w:val="00D601C0"/>
    <w:rsid w:val="00D604E5"/>
    <w:rsid w:val="00D6077A"/>
    <w:rsid w:val="00D6243C"/>
    <w:rsid w:val="00D626DF"/>
    <w:rsid w:val="00D70546"/>
    <w:rsid w:val="00D71040"/>
    <w:rsid w:val="00D72E8B"/>
    <w:rsid w:val="00D72EF9"/>
    <w:rsid w:val="00D73FB0"/>
    <w:rsid w:val="00D76D13"/>
    <w:rsid w:val="00D801C2"/>
    <w:rsid w:val="00D8128E"/>
    <w:rsid w:val="00D82ECC"/>
    <w:rsid w:val="00D85322"/>
    <w:rsid w:val="00D868A3"/>
    <w:rsid w:val="00D86D52"/>
    <w:rsid w:val="00D91F22"/>
    <w:rsid w:val="00D92154"/>
    <w:rsid w:val="00D92FB0"/>
    <w:rsid w:val="00D93CBF"/>
    <w:rsid w:val="00D94497"/>
    <w:rsid w:val="00D957B5"/>
    <w:rsid w:val="00D96552"/>
    <w:rsid w:val="00D97A16"/>
    <w:rsid w:val="00DA0772"/>
    <w:rsid w:val="00DA0B68"/>
    <w:rsid w:val="00DA3693"/>
    <w:rsid w:val="00DA3868"/>
    <w:rsid w:val="00DA4171"/>
    <w:rsid w:val="00DA4B5F"/>
    <w:rsid w:val="00DA5DB5"/>
    <w:rsid w:val="00DB0BDE"/>
    <w:rsid w:val="00DB127B"/>
    <w:rsid w:val="00DB2474"/>
    <w:rsid w:val="00DB3771"/>
    <w:rsid w:val="00DB5346"/>
    <w:rsid w:val="00DB5FF5"/>
    <w:rsid w:val="00DB6663"/>
    <w:rsid w:val="00DB7D3A"/>
    <w:rsid w:val="00DC13EC"/>
    <w:rsid w:val="00DC40ED"/>
    <w:rsid w:val="00DC51DF"/>
    <w:rsid w:val="00DC53F7"/>
    <w:rsid w:val="00DC7B2E"/>
    <w:rsid w:val="00DD1B05"/>
    <w:rsid w:val="00DD262A"/>
    <w:rsid w:val="00DD268D"/>
    <w:rsid w:val="00DD43CA"/>
    <w:rsid w:val="00DD5DFF"/>
    <w:rsid w:val="00DD60FA"/>
    <w:rsid w:val="00DD772B"/>
    <w:rsid w:val="00DD77BA"/>
    <w:rsid w:val="00DE1683"/>
    <w:rsid w:val="00DE1A41"/>
    <w:rsid w:val="00DE26F1"/>
    <w:rsid w:val="00DE4D42"/>
    <w:rsid w:val="00DE5769"/>
    <w:rsid w:val="00DE661B"/>
    <w:rsid w:val="00DE69C8"/>
    <w:rsid w:val="00DE7564"/>
    <w:rsid w:val="00DF034A"/>
    <w:rsid w:val="00DF050F"/>
    <w:rsid w:val="00DF09C3"/>
    <w:rsid w:val="00DF15CD"/>
    <w:rsid w:val="00DF2BB9"/>
    <w:rsid w:val="00DF4590"/>
    <w:rsid w:val="00DF4805"/>
    <w:rsid w:val="00DF6A49"/>
    <w:rsid w:val="00DF6C53"/>
    <w:rsid w:val="00E0239B"/>
    <w:rsid w:val="00E06B97"/>
    <w:rsid w:val="00E12070"/>
    <w:rsid w:val="00E12BFF"/>
    <w:rsid w:val="00E12D05"/>
    <w:rsid w:val="00E135E1"/>
    <w:rsid w:val="00E150B1"/>
    <w:rsid w:val="00E16FAB"/>
    <w:rsid w:val="00E17ACD"/>
    <w:rsid w:val="00E17DFE"/>
    <w:rsid w:val="00E20351"/>
    <w:rsid w:val="00E21201"/>
    <w:rsid w:val="00E2219C"/>
    <w:rsid w:val="00E23F90"/>
    <w:rsid w:val="00E25776"/>
    <w:rsid w:val="00E26CB3"/>
    <w:rsid w:val="00E27E28"/>
    <w:rsid w:val="00E30236"/>
    <w:rsid w:val="00E305F5"/>
    <w:rsid w:val="00E3178F"/>
    <w:rsid w:val="00E33755"/>
    <w:rsid w:val="00E35A8A"/>
    <w:rsid w:val="00E36BA0"/>
    <w:rsid w:val="00E3702F"/>
    <w:rsid w:val="00E40061"/>
    <w:rsid w:val="00E413A4"/>
    <w:rsid w:val="00E4230A"/>
    <w:rsid w:val="00E43268"/>
    <w:rsid w:val="00E44CBE"/>
    <w:rsid w:val="00E46B50"/>
    <w:rsid w:val="00E53955"/>
    <w:rsid w:val="00E53DE3"/>
    <w:rsid w:val="00E54096"/>
    <w:rsid w:val="00E54E6C"/>
    <w:rsid w:val="00E55CD1"/>
    <w:rsid w:val="00E67E18"/>
    <w:rsid w:val="00E722BD"/>
    <w:rsid w:val="00E7236C"/>
    <w:rsid w:val="00E727A8"/>
    <w:rsid w:val="00E7303F"/>
    <w:rsid w:val="00E74405"/>
    <w:rsid w:val="00E74B1F"/>
    <w:rsid w:val="00E75C67"/>
    <w:rsid w:val="00E76848"/>
    <w:rsid w:val="00E80046"/>
    <w:rsid w:val="00E8119A"/>
    <w:rsid w:val="00E8174C"/>
    <w:rsid w:val="00E81D9D"/>
    <w:rsid w:val="00E832A3"/>
    <w:rsid w:val="00E8436D"/>
    <w:rsid w:val="00E8463C"/>
    <w:rsid w:val="00E8464F"/>
    <w:rsid w:val="00E9000A"/>
    <w:rsid w:val="00E90DE8"/>
    <w:rsid w:val="00E91107"/>
    <w:rsid w:val="00E912E2"/>
    <w:rsid w:val="00E91EA0"/>
    <w:rsid w:val="00E93B5E"/>
    <w:rsid w:val="00E93EE6"/>
    <w:rsid w:val="00E94805"/>
    <w:rsid w:val="00E94AE1"/>
    <w:rsid w:val="00E94B26"/>
    <w:rsid w:val="00E9575B"/>
    <w:rsid w:val="00E95F55"/>
    <w:rsid w:val="00E96E01"/>
    <w:rsid w:val="00E979D0"/>
    <w:rsid w:val="00E97CFF"/>
    <w:rsid w:val="00EA07C8"/>
    <w:rsid w:val="00EA36AF"/>
    <w:rsid w:val="00EA471A"/>
    <w:rsid w:val="00EA480F"/>
    <w:rsid w:val="00EA520D"/>
    <w:rsid w:val="00EB148F"/>
    <w:rsid w:val="00EB1D9D"/>
    <w:rsid w:val="00EB2358"/>
    <w:rsid w:val="00EB3F7D"/>
    <w:rsid w:val="00EB55D3"/>
    <w:rsid w:val="00EB62B6"/>
    <w:rsid w:val="00EB68C6"/>
    <w:rsid w:val="00EB703D"/>
    <w:rsid w:val="00EC177A"/>
    <w:rsid w:val="00EC17A7"/>
    <w:rsid w:val="00EC23F2"/>
    <w:rsid w:val="00EC4729"/>
    <w:rsid w:val="00EC48EF"/>
    <w:rsid w:val="00EC6F56"/>
    <w:rsid w:val="00EC741B"/>
    <w:rsid w:val="00ED08E9"/>
    <w:rsid w:val="00ED2F25"/>
    <w:rsid w:val="00ED3EFD"/>
    <w:rsid w:val="00ED4F92"/>
    <w:rsid w:val="00ED5AAE"/>
    <w:rsid w:val="00ED6AA7"/>
    <w:rsid w:val="00ED6AE6"/>
    <w:rsid w:val="00ED746E"/>
    <w:rsid w:val="00ED763D"/>
    <w:rsid w:val="00ED7D7B"/>
    <w:rsid w:val="00EE0B87"/>
    <w:rsid w:val="00EE327A"/>
    <w:rsid w:val="00EE33D7"/>
    <w:rsid w:val="00EE3AEA"/>
    <w:rsid w:val="00EE433A"/>
    <w:rsid w:val="00EE5F8F"/>
    <w:rsid w:val="00EE63CC"/>
    <w:rsid w:val="00EF0DE4"/>
    <w:rsid w:val="00EF3CFD"/>
    <w:rsid w:val="00EF591C"/>
    <w:rsid w:val="00EF5AE3"/>
    <w:rsid w:val="00EF696A"/>
    <w:rsid w:val="00EF6A28"/>
    <w:rsid w:val="00EF789B"/>
    <w:rsid w:val="00F0198B"/>
    <w:rsid w:val="00F02C28"/>
    <w:rsid w:val="00F03056"/>
    <w:rsid w:val="00F03994"/>
    <w:rsid w:val="00F0550B"/>
    <w:rsid w:val="00F068EB"/>
    <w:rsid w:val="00F06CE3"/>
    <w:rsid w:val="00F07C96"/>
    <w:rsid w:val="00F1136A"/>
    <w:rsid w:val="00F116A0"/>
    <w:rsid w:val="00F12EAB"/>
    <w:rsid w:val="00F130C8"/>
    <w:rsid w:val="00F1392B"/>
    <w:rsid w:val="00F13DC5"/>
    <w:rsid w:val="00F16227"/>
    <w:rsid w:val="00F2489B"/>
    <w:rsid w:val="00F25BA0"/>
    <w:rsid w:val="00F26708"/>
    <w:rsid w:val="00F27A73"/>
    <w:rsid w:val="00F30799"/>
    <w:rsid w:val="00F30979"/>
    <w:rsid w:val="00F3146C"/>
    <w:rsid w:val="00F32AD1"/>
    <w:rsid w:val="00F333BB"/>
    <w:rsid w:val="00F34F6B"/>
    <w:rsid w:val="00F34F7B"/>
    <w:rsid w:val="00F35D0C"/>
    <w:rsid w:val="00F408BA"/>
    <w:rsid w:val="00F40EF5"/>
    <w:rsid w:val="00F4200D"/>
    <w:rsid w:val="00F456DC"/>
    <w:rsid w:val="00F50F40"/>
    <w:rsid w:val="00F5348D"/>
    <w:rsid w:val="00F5361D"/>
    <w:rsid w:val="00F547D0"/>
    <w:rsid w:val="00F556E3"/>
    <w:rsid w:val="00F562B5"/>
    <w:rsid w:val="00F62739"/>
    <w:rsid w:val="00F62F25"/>
    <w:rsid w:val="00F63F58"/>
    <w:rsid w:val="00F64D74"/>
    <w:rsid w:val="00F65164"/>
    <w:rsid w:val="00F6558E"/>
    <w:rsid w:val="00F66CF2"/>
    <w:rsid w:val="00F67B94"/>
    <w:rsid w:val="00F70892"/>
    <w:rsid w:val="00F71314"/>
    <w:rsid w:val="00F72605"/>
    <w:rsid w:val="00F736D0"/>
    <w:rsid w:val="00F758DF"/>
    <w:rsid w:val="00F76B39"/>
    <w:rsid w:val="00F82C71"/>
    <w:rsid w:val="00F8341C"/>
    <w:rsid w:val="00F83F34"/>
    <w:rsid w:val="00F84347"/>
    <w:rsid w:val="00F85D80"/>
    <w:rsid w:val="00F86006"/>
    <w:rsid w:val="00F90570"/>
    <w:rsid w:val="00F905C7"/>
    <w:rsid w:val="00F9107C"/>
    <w:rsid w:val="00F910C2"/>
    <w:rsid w:val="00F923DB"/>
    <w:rsid w:val="00F92E40"/>
    <w:rsid w:val="00F93759"/>
    <w:rsid w:val="00F93A0D"/>
    <w:rsid w:val="00F949F5"/>
    <w:rsid w:val="00F953BF"/>
    <w:rsid w:val="00F95489"/>
    <w:rsid w:val="00F95BCC"/>
    <w:rsid w:val="00F9614F"/>
    <w:rsid w:val="00F965F0"/>
    <w:rsid w:val="00F9720C"/>
    <w:rsid w:val="00F976DA"/>
    <w:rsid w:val="00FA14E4"/>
    <w:rsid w:val="00FA1715"/>
    <w:rsid w:val="00FA1C5E"/>
    <w:rsid w:val="00FA24E3"/>
    <w:rsid w:val="00FA26D6"/>
    <w:rsid w:val="00FA28FA"/>
    <w:rsid w:val="00FA4BB3"/>
    <w:rsid w:val="00FA6CCC"/>
    <w:rsid w:val="00FB0F03"/>
    <w:rsid w:val="00FB1F52"/>
    <w:rsid w:val="00FB23CF"/>
    <w:rsid w:val="00FB2F32"/>
    <w:rsid w:val="00FB31E8"/>
    <w:rsid w:val="00FB3656"/>
    <w:rsid w:val="00FB4E42"/>
    <w:rsid w:val="00FB511E"/>
    <w:rsid w:val="00FB5FA4"/>
    <w:rsid w:val="00FB7FD0"/>
    <w:rsid w:val="00FC0396"/>
    <w:rsid w:val="00FC2F53"/>
    <w:rsid w:val="00FC4942"/>
    <w:rsid w:val="00FC49D3"/>
    <w:rsid w:val="00FC51DB"/>
    <w:rsid w:val="00FC53E3"/>
    <w:rsid w:val="00FD298E"/>
    <w:rsid w:val="00FD5740"/>
    <w:rsid w:val="00FD6C05"/>
    <w:rsid w:val="00FD7392"/>
    <w:rsid w:val="00FD7EEF"/>
    <w:rsid w:val="00FE0D9D"/>
    <w:rsid w:val="00FE1B1C"/>
    <w:rsid w:val="00FE21D8"/>
    <w:rsid w:val="00FE6810"/>
    <w:rsid w:val="00FE782A"/>
    <w:rsid w:val="00FF1AAD"/>
    <w:rsid w:val="00FF5254"/>
    <w:rsid w:val="00FF5DB5"/>
    <w:rsid w:val="00FF7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5194304"/>
  <w15:docId w15:val="{C4987CDC-5C87-458B-88B7-45F04DF2F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6" w:qFormat="1"/>
    <w:lsdException w:name="heading 2" w:uiPriority="6" w:qFormat="1"/>
    <w:lsdException w:name="heading 3" w:uiPriority="6" w:qFormat="1"/>
    <w:lsdException w:name="heading 4" w:uiPriority="6" w:qFormat="1"/>
    <w:lsdException w:name="heading 5" w:uiPriority="6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92B64"/>
    <w:pPr>
      <w:spacing w:before="40" w:after="40"/>
    </w:pPr>
    <w:rPr>
      <w:rFonts w:ascii="Arial" w:hAnsi="Arial"/>
      <w:szCs w:val="22"/>
    </w:rPr>
  </w:style>
  <w:style w:type="paragraph" w:styleId="berschrift1">
    <w:name w:val="heading 1"/>
    <w:basedOn w:val="Standard"/>
    <w:next w:val="Standard"/>
    <w:uiPriority w:val="6"/>
    <w:qFormat/>
    <w:rsid w:val="00A95BF0"/>
    <w:pPr>
      <w:keepNext/>
      <w:numPr>
        <w:numId w:val="1"/>
      </w:numPr>
      <w:pBdr>
        <w:bottom w:val="single" w:sz="18" w:space="1" w:color="auto"/>
      </w:pBdr>
      <w:spacing w:before="240" w:after="120" w:line="360" w:lineRule="auto"/>
      <w:ind w:left="709" w:hanging="709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uiPriority w:val="6"/>
    <w:qFormat/>
    <w:rsid w:val="00155B0B"/>
    <w:pPr>
      <w:keepNext/>
      <w:numPr>
        <w:ilvl w:val="1"/>
        <w:numId w:val="1"/>
      </w:numPr>
      <w:pBdr>
        <w:bottom w:val="single" w:sz="8" w:space="1" w:color="auto"/>
      </w:pBdr>
      <w:spacing w:before="360" w:after="120" w:line="360" w:lineRule="auto"/>
      <w:ind w:left="709" w:hanging="709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autoRedefine/>
    <w:uiPriority w:val="6"/>
    <w:qFormat/>
    <w:rsid w:val="0064391B"/>
    <w:pPr>
      <w:keepNext/>
      <w:numPr>
        <w:ilvl w:val="2"/>
        <w:numId w:val="1"/>
      </w:numPr>
      <w:pBdr>
        <w:bottom w:val="single" w:sz="4" w:space="1" w:color="auto"/>
      </w:pBdr>
      <w:spacing w:before="180" w:after="120" w:line="360" w:lineRule="auto"/>
      <w:ind w:left="709" w:hanging="709"/>
      <w:outlineLvl w:val="2"/>
    </w:pPr>
    <w:rPr>
      <w:b/>
    </w:rPr>
  </w:style>
  <w:style w:type="paragraph" w:styleId="berschrift4">
    <w:name w:val="heading 4"/>
    <w:basedOn w:val="Standard"/>
    <w:next w:val="Standard"/>
    <w:uiPriority w:val="6"/>
    <w:qFormat/>
    <w:pPr>
      <w:keepNext/>
      <w:numPr>
        <w:ilvl w:val="3"/>
        <w:numId w:val="1"/>
      </w:numPr>
      <w:spacing w:before="240" w:after="60"/>
      <w:ind w:left="709" w:hanging="709"/>
      <w:outlineLvl w:val="3"/>
    </w:pPr>
    <w:rPr>
      <w:b/>
    </w:rPr>
  </w:style>
  <w:style w:type="paragraph" w:styleId="berschrift5">
    <w:name w:val="heading 5"/>
    <w:basedOn w:val="Standard"/>
    <w:next w:val="Standard"/>
    <w:uiPriority w:val="6"/>
    <w:qFormat/>
    <w:pPr>
      <w:numPr>
        <w:ilvl w:val="4"/>
        <w:numId w:val="1"/>
      </w:numPr>
      <w:spacing w:before="240" w:after="60"/>
      <w:outlineLvl w:val="4"/>
    </w:pPr>
  </w:style>
  <w:style w:type="paragraph" w:styleId="berschrift6">
    <w:name w:val="heading 6"/>
    <w:basedOn w:val="Standard"/>
    <w:next w:val="Standard"/>
    <w:uiPriority w:val="9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uiPriority w:val="9"/>
    <w:qFormat/>
    <w:pPr>
      <w:numPr>
        <w:ilvl w:val="6"/>
        <w:numId w:val="1"/>
      </w:numPr>
      <w:spacing w:before="240" w:after="60"/>
      <w:outlineLvl w:val="6"/>
    </w:pPr>
  </w:style>
  <w:style w:type="paragraph" w:styleId="berschrift8">
    <w:name w:val="heading 8"/>
    <w:basedOn w:val="Standard"/>
    <w:next w:val="Standard"/>
    <w:uiPriority w:val="9"/>
    <w:qFormat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berschrift9">
    <w:name w:val="heading 9"/>
    <w:basedOn w:val="Standard"/>
    <w:next w:val="Standard"/>
    <w:uiPriority w:val="9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enderungsdatum">
    <w:name w:val="Aenderungsdatum"/>
    <w:basedOn w:val="Standard"/>
    <w:next w:val="Standard"/>
    <w:semiHidden/>
    <w:rsid w:val="002D4C9E"/>
    <w:rPr>
      <w:b/>
      <w:sz w:val="24"/>
    </w:rPr>
  </w:style>
  <w:style w:type="paragraph" w:customStyle="1" w:styleId="Dokumenttitel">
    <w:name w:val="Dokumenttitel"/>
    <w:basedOn w:val="Standard"/>
    <w:next w:val="Standard"/>
    <w:semiHidden/>
    <w:rsid w:val="007A5AAC"/>
    <w:pPr>
      <w:spacing w:before="4000" w:after="600"/>
      <w:jc w:val="center"/>
    </w:pPr>
    <w:rPr>
      <w:b/>
      <w:sz w:val="56"/>
    </w:rPr>
  </w:style>
  <w:style w:type="paragraph" w:customStyle="1" w:styleId="Versionsbezeichnung">
    <w:name w:val="Versionsbezeichnung"/>
    <w:basedOn w:val="Standard"/>
    <w:next w:val="Standard"/>
    <w:semiHidden/>
    <w:rsid w:val="006855DE"/>
    <w:pPr>
      <w:spacing w:before="0"/>
      <w:jc w:val="center"/>
    </w:pPr>
    <w:rPr>
      <w:b/>
      <w:sz w:val="28"/>
    </w:rPr>
  </w:style>
  <w:style w:type="paragraph" w:customStyle="1" w:styleId="Aenderungsnachweis">
    <w:name w:val="Aenderungsnachweis"/>
    <w:basedOn w:val="Standard"/>
    <w:semiHidden/>
    <w:rsid w:val="00B22366"/>
    <w:pPr>
      <w:spacing w:before="320" w:after="240"/>
    </w:pPr>
    <w:rPr>
      <w:b/>
      <w:bCs/>
      <w:sz w:val="28"/>
    </w:rPr>
  </w:style>
  <w:style w:type="paragraph" w:customStyle="1" w:styleId="Abstand120">
    <w:name w:val="Abstand120"/>
    <w:basedOn w:val="Standard"/>
    <w:semiHidden/>
    <w:rsid w:val="002D4C9E"/>
    <w:pPr>
      <w:spacing w:before="2400"/>
      <w:jc w:val="center"/>
    </w:pPr>
  </w:style>
  <w:style w:type="paragraph" w:customStyle="1" w:styleId="KopfzeileNEU">
    <w:name w:val="Kopfzeile NEU"/>
    <w:basedOn w:val="Standard"/>
    <w:semiHidden/>
    <w:pPr>
      <w:widowControl w:val="0"/>
      <w:spacing w:before="60" w:after="0"/>
      <w:ind w:left="-57"/>
    </w:pPr>
    <w:rPr>
      <w:sz w:val="16"/>
    </w:rPr>
  </w:style>
  <w:style w:type="paragraph" w:customStyle="1" w:styleId="FusszeileNEU">
    <w:name w:val="Fusszeile NEU"/>
    <w:basedOn w:val="Standard"/>
    <w:link w:val="FusszeileNEUChar"/>
    <w:semiHidden/>
    <w:pPr>
      <w:widowControl w:val="0"/>
    </w:pPr>
    <w:rPr>
      <w:sz w:val="16"/>
    </w:rPr>
  </w:style>
  <w:style w:type="paragraph" w:customStyle="1" w:styleId="Inhaltsverzeichnis">
    <w:name w:val="Inhaltsverzeichnis"/>
    <w:basedOn w:val="Standard"/>
    <w:next w:val="Standard"/>
    <w:semiHidden/>
    <w:rsid w:val="00694D09"/>
    <w:pPr>
      <w:spacing w:before="480" w:after="240"/>
    </w:pPr>
    <w:rPr>
      <w:b/>
      <w:sz w:val="28"/>
    </w:rPr>
  </w:style>
  <w:style w:type="paragraph" w:styleId="Verzeichnis1">
    <w:name w:val="toc 1"/>
    <w:basedOn w:val="Standard"/>
    <w:next w:val="Standard"/>
    <w:autoRedefine/>
    <w:uiPriority w:val="39"/>
    <w:rsid w:val="006457AC"/>
    <w:pPr>
      <w:tabs>
        <w:tab w:val="left" w:pos="400"/>
        <w:tab w:val="right" w:leader="dot" w:pos="10319"/>
      </w:tabs>
      <w:spacing w:before="60" w:after="60"/>
    </w:pPr>
    <w:rPr>
      <w:b/>
    </w:rPr>
  </w:style>
  <w:style w:type="character" w:styleId="Hyperlink">
    <w:name w:val="Hyperlink"/>
    <w:basedOn w:val="Absatz-Standardschriftart"/>
    <w:uiPriority w:val="99"/>
    <w:rsid w:val="006F027A"/>
    <w:rPr>
      <w:color w:val="D72864"/>
      <w:u w:val="single"/>
    </w:rPr>
  </w:style>
  <w:style w:type="table" w:styleId="Tabellenraster">
    <w:name w:val="Table Grid"/>
    <w:basedOn w:val="NormaleTabelle"/>
    <w:uiPriority w:val="39"/>
    <w:rsid w:val="008673A7"/>
    <w:pPr>
      <w:spacing w:before="60"/>
    </w:pPr>
    <w:rPr>
      <w:rFonts w:ascii="Arial" w:hAnsi="Arial"/>
      <w:sz w:val="22"/>
    </w:rPr>
    <w:tblPr/>
  </w:style>
  <w:style w:type="paragraph" w:customStyle="1" w:styleId="Marginalie">
    <w:name w:val="Marginalie"/>
    <w:basedOn w:val="Standard"/>
    <w:rsid w:val="00153221"/>
    <w:pPr>
      <w:spacing w:before="60" w:after="60"/>
    </w:pPr>
    <w:rPr>
      <w:b/>
      <w:sz w:val="18"/>
      <w:szCs w:val="24"/>
      <w:lang w:eastAsia="de-DE"/>
    </w:rPr>
  </w:style>
  <w:style w:type="paragraph" w:styleId="Verzeichnis2">
    <w:name w:val="toc 2"/>
    <w:basedOn w:val="Standard"/>
    <w:next w:val="Standard"/>
    <w:autoRedefine/>
    <w:uiPriority w:val="39"/>
    <w:rsid w:val="00B57B93"/>
    <w:pPr>
      <w:tabs>
        <w:tab w:val="left" w:pos="960"/>
        <w:tab w:val="right" w:leader="dot" w:pos="10319"/>
      </w:tabs>
      <w:spacing w:before="60" w:after="60"/>
      <w:ind w:left="198"/>
    </w:pPr>
  </w:style>
  <w:style w:type="paragraph" w:styleId="Verzeichnis3">
    <w:name w:val="toc 3"/>
    <w:basedOn w:val="Standard"/>
    <w:next w:val="Standard"/>
    <w:autoRedefine/>
    <w:uiPriority w:val="39"/>
    <w:rsid w:val="007B4F0F"/>
    <w:pPr>
      <w:tabs>
        <w:tab w:val="left" w:pos="1200"/>
        <w:tab w:val="right" w:leader="dot" w:pos="10319"/>
      </w:tabs>
      <w:spacing w:before="60" w:after="60"/>
      <w:ind w:left="403"/>
    </w:pPr>
  </w:style>
  <w:style w:type="paragraph" w:customStyle="1" w:styleId="Version">
    <w:name w:val="Version"/>
    <w:basedOn w:val="Versionsbezeichnung"/>
    <w:semiHidden/>
    <w:rsid w:val="00F1136A"/>
    <w:pPr>
      <w:jc w:val="left"/>
    </w:pPr>
    <w:rPr>
      <w:sz w:val="24"/>
      <w:szCs w:val="24"/>
    </w:rPr>
  </w:style>
  <w:style w:type="paragraph" w:styleId="Kopfzeile">
    <w:name w:val="header"/>
    <w:basedOn w:val="Standard"/>
    <w:semiHidden/>
    <w:rsid w:val="00C017B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C017BD"/>
    <w:pPr>
      <w:tabs>
        <w:tab w:val="center" w:pos="4536"/>
        <w:tab w:val="right" w:pos="9072"/>
      </w:tabs>
    </w:pPr>
  </w:style>
  <w:style w:type="paragraph" w:customStyle="1" w:styleId="Autor">
    <w:name w:val="Autor"/>
    <w:basedOn w:val="Versionsbezeichnung"/>
    <w:semiHidden/>
    <w:rsid w:val="003D22F4"/>
    <w:pPr>
      <w:jc w:val="left"/>
    </w:pPr>
    <w:rPr>
      <w:sz w:val="24"/>
    </w:rPr>
  </w:style>
  <w:style w:type="paragraph" w:customStyle="1" w:styleId="FusszeileKuerzel">
    <w:name w:val="Fusszeile Kuerzel"/>
    <w:basedOn w:val="FusszeileNEU"/>
    <w:semiHidden/>
    <w:rsid w:val="00CE1DB3"/>
    <w:pPr>
      <w:ind w:right="-57"/>
      <w:jc w:val="right"/>
    </w:pPr>
  </w:style>
  <w:style w:type="paragraph" w:customStyle="1" w:styleId="kuerzel">
    <w:name w:val="kuerzel"/>
    <w:basedOn w:val="Standard"/>
    <w:link w:val="kuerzelZchn"/>
    <w:semiHidden/>
    <w:rsid w:val="00CE1DB3"/>
  </w:style>
  <w:style w:type="character" w:customStyle="1" w:styleId="kuerzelZchn">
    <w:name w:val="kuerzel Zchn"/>
    <w:basedOn w:val="Absatz-Standardschriftart"/>
    <w:link w:val="kuerzel"/>
    <w:rsid w:val="00CE1DB3"/>
    <w:rPr>
      <w:rFonts w:ascii="Arial" w:hAnsi="Arial"/>
      <w:lang w:val="de-DE" w:eastAsia="de-CH" w:bidi="ar-SA"/>
    </w:rPr>
  </w:style>
  <w:style w:type="paragraph" w:customStyle="1" w:styleId="Bulletlist1">
    <w:name w:val="Bullet list 1"/>
    <w:basedOn w:val="Standard"/>
    <w:rsid w:val="005323AE"/>
    <w:pPr>
      <w:numPr>
        <w:numId w:val="2"/>
      </w:numPr>
    </w:pPr>
  </w:style>
  <w:style w:type="paragraph" w:customStyle="1" w:styleId="Bulletlist2">
    <w:name w:val="Bullet list 2"/>
    <w:basedOn w:val="Standard"/>
    <w:rsid w:val="005323AE"/>
    <w:pPr>
      <w:numPr>
        <w:numId w:val="3"/>
      </w:numPr>
      <w:spacing w:before="20"/>
      <w:ind w:left="568" w:hanging="284"/>
    </w:pPr>
  </w:style>
  <w:style w:type="paragraph" w:customStyle="1" w:styleId="Bulletlist3">
    <w:name w:val="Bullet list 3"/>
    <w:basedOn w:val="Standard"/>
    <w:rsid w:val="005323AE"/>
    <w:pPr>
      <w:numPr>
        <w:numId w:val="4"/>
      </w:numPr>
      <w:spacing w:before="20"/>
      <w:ind w:left="851" w:hanging="284"/>
    </w:pPr>
  </w:style>
  <w:style w:type="paragraph" w:customStyle="1" w:styleId="Numbering">
    <w:name w:val="Numbering"/>
    <w:basedOn w:val="Standard"/>
    <w:rsid w:val="005323AE"/>
    <w:pPr>
      <w:numPr>
        <w:numId w:val="15"/>
      </w:numPr>
      <w:spacing w:before="20"/>
      <w:ind w:left="284" w:hanging="284"/>
    </w:pPr>
  </w:style>
  <w:style w:type="paragraph" w:customStyle="1" w:styleId="Anhang">
    <w:name w:val="Anhang"/>
    <w:basedOn w:val="berschrift1"/>
    <w:next w:val="Standard"/>
    <w:semiHidden/>
    <w:rsid w:val="00443BC1"/>
    <w:pPr>
      <w:numPr>
        <w:numId w:val="0"/>
      </w:numPr>
    </w:pPr>
  </w:style>
  <w:style w:type="paragraph" w:styleId="Endnotentext">
    <w:name w:val="endnote text"/>
    <w:basedOn w:val="Standard"/>
    <w:semiHidden/>
    <w:rsid w:val="00602639"/>
    <w:rPr>
      <w:szCs w:val="20"/>
    </w:rPr>
  </w:style>
  <w:style w:type="character" w:styleId="Endnotenzeichen">
    <w:name w:val="endnote reference"/>
    <w:basedOn w:val="Absatz-Standardschriftart"/>
    <w:semiHidden/>
    <w:rsid w:val="00602639"/>
    <w:rPr>
      <w:vertAlign w:val="superscript"/>
    </w:rPr>
  </w:style>
  <w:style w:type="character" w:styleId="Kommentarzeichen">
    <w:name w:val="annotation reference"/>
    <w:basedOn w:val="Absatz-Standardschriftart"/>
    <w:semiHidden/>
    <w:rsid w:val="005C0242"/>
    <w:rPr>
      <w:sz w:val="16"/>
      <w:szCs w:val="16"/>
    </w:rPr>
  </w:style>
  <w:style w:type="paragraph" w:styleId="Kommentartext">
    <w:name w:val="annotation text"/>
    <w:basedOn w:val="Standard"/>
    <w:semiHidden/>
    <w:rsid w:val="005C0242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5C0242"/>
    <w:rPr>
      <w:b/>
      <w:bCs/>
    </w:rPr>
  </w:style>
  <w:style w:type="paragraph" w:styleId="Sprechblasentext">
    <w:name w:val="Balloon Text"/>
    <w:basedOn w:val="Standard"/>
    <w:semiHidden/>
    <w:rsid w:val="005C0242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qFormat/>
    <w:rsid w:val="00F1392B"/>
    <w:pPr>
      <w:spacing w:before="120"/>
    </w:pPr>
    <w:rPr>
      <w:b/>
      <w:bCs/>
      <w:sz w:val="16"/>
      <w:szCs w:val="20"/>
    </w:rPr>
  </w:style>
  <w:style w:type="paragraph" w:customStyle="1" w:styleId="Titelseite">
    <w:name w:val="Titelseite"/>
    <w:basedOn w:val="Standard"/>
    <w:semiHidden/>
    <w:rsid w:val="0093009B"/>
    <w:pPr>
      <w:jc w:val="center"/>
    </w:pPr>
    <w:rPr>
      <w:b/>
      <w:bCs/>
      <w:sz w:val="48"/>
      <w:szCs w:val="20"/>
    </w:rPr>
  </w:style>
  <w:style w:type="paragraph" w:styleId="Abbildungsverzeichnis">
    <w:name w:val="table of figures"/>
    <w:basedOn w:val="Standard"/>
    <w:next w:val="Standard"/>
    <w:uiPriority w:val="99"/>
    <w:rsid w:val="00050E81"/>
  </w:style>
  <w:style w:type="paragraph" w:styleId="Dokumentstruktur">
    <w:name w:val="Document Map"/>
    <w:basedOn w:val="Standard"/>
    <w:semiHidden/>
    <w:rsid w:val="00CB7DB0"/>
    <w:pPr>
      <w:shd w:val="clear" w:color="auto" w:fill="000080"/>
    </w:pPr>
    <w:rPr>
      <w:rFonts w:ascii="Tahoma" w:hAnsi="Tahoma" w:cs="Tahoma"/>
      <w:szCs w:val="20"/>
    </w:rPr>
  </w:style>
  <w:style w:type="paragraph" w:styleId="Funotentext">
    <w:name w:val="footnote text"/>
    <w:basedOn w:val="Standard"/>
    <w:semiHidden/>
    <w:rsid w:val="00CB7DB0"/>
    <w:rPr>
      <w:szCs w:val="20"/>
    </w:rPr>
  </w:style>
  <w:style w:type="character" w:styleId="Funotenzeichen">
    <w:name w:val="footnote reference"/>
    <w:basedOn w:val="Absatz-Standardschriftart"/>
    <w:semiHidden/>
    <w:rsid w:val="00CB7DB0"/>
    <w:rPr>
      <w:vertAlign w:val="superscript"/>
    </w:rPr>
  </w:style>
  <w:style w:type="paragraph" w:styleId="Index1">
    <w:name w:val="index 1"/>
    <w:basedOn w:val="Standard"/>
    <w:next w:val="Standard"/>
    <w:autoRedefine/>
    <w:semiHidden/>
    <w:rsid w:val="00CB7DB0"/>
    <w:pPr>
      <w:ind w:left="220" w:hanging="220"/>
    </w:pPr>
  </w:style>
  <w:style w:type="paragraph" w:styleId="Index2">
    <w:name w:val="index 2"/>
    <w:basedOn w:val="Standard"/>
    <w:next w:val="Standard"/>
    <w:autoRedefine/>
    <w:semiHidden/>
    <w:rsid w:val="00CB7DB0"/>
    <w:pPr>
      <w:ind w:left="440" w:hanging="220"/>
    </w:pPr>
  </w:style>
  <w:style w:type="paragraph" w:styleId="Index3">
    <w:name w:val="index 3"/>
    <w:basedOn w:val="Standard"/>
    <w:next w:val="Standard"/>
    <w:autoRedefine/>
    <w:semiHidden/>
    <w:rsid w:val="00CB7DB0"/>
    <w:pPr>
      <w:ind w:left="660" w:hanging="220"/>
    </w:pPr>
  </w:style>
  <w:style w:type="paragraph" w:styleId="Index4">
    <w:name w:val="index 4"/>
    <w:basedOn w:val="Standard"/>
    <w:next w:val="Standard"/>
    <w:autoRedefine/>
    <w:semiHidden/>
    <w:rsid w:val="00CB7DB0"/>
    <w:pPr>
      <w:ind w:left="880" w:hanging="220"/>
    </w:pPr>
  </w:style>
  <w:style w:type="paragraph" w:styleId="Index5">
    <w:name w:val="index 5"/>
    <w:basedOn w:val="Standard"/>
    <w:next w:val="Standard"/>
    <w:autoRedefine/>
    <w:semiHidden/>
    <w:rsid w:val="00CB7DB0"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rsid w:val="00CB7DB0"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rsid w:val="00CB7DB0"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rsid w:val="00CB7DB0"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rsid w:val="00CB7DB0"/>
    <w:pPr>
      <w:ind w:left="1980" w:hanging="220"/>
    </w:pPr>
  </w:style>
  <w:style w:type="paragraph" w:styleId="Indexberschrift">
    <w:name w:val="index heading"/>
    <w:basedOn w:val="Standard"/>
    <w:next w:val="Index1"/>
    <w:semiHidden/>
    <w:rsid w:val="00CB7DB0"/>
    <w:rPr>
      <w:rFonts w:cs="Arial"/>
      <w:b/>
      <w:bCs/>
    </w:rPr>
  </w:style>
  <w:style w:type="paragraph" w:styleId="Makrotext">
    <w:name w:val="macro"/>
    <w:semiHidden/>
    <w:rsid w:val="00CB7DB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40" w:after="40"/>
    </w:pPr>
    <w:rPr>
      <w:rFonts w:ascii="Courier New" w:hAnsi="Courier New" w:cs="Courier New"/>
    </w:rPr>
  </w:style>
  <w:style w:type="paragraph" w:styleId="Rechtsgrundlagenverzeichnis">
    <w:name w:val="table of authorities"/>
    <w:basedOn w:val="Standard"/>
    <w:next w:val="Standard"/>
    <w:semiHidden/>
    <w:rsid w:val="00CB7DB0"/>
    <w:pPr>
      <w:ind w:left="220" w:hanging="220"/>
    </w:pPr>
  </w:style>
  <w:style w:type="paragraph" w:styleId="RGV-berschrift">
    <w:name w:val="toa heading"/>
    <w:basedOn w:val="Standard"/>
    <w:next w:val="Standard"/>
    <w:semiHidden/>
    <w:rsid w:val="00CB7DB0"/>
    <w:pPr>
      <w:spacing w:before="120"/>
    </w:pPr>
    <w:rPr>
      <w:rFonts w:cs="Arial"/>
      <w:b/>
      <w:bCs/>
      <w:sz w:val="24"/>
      <w:szCs w:val="24"/>
    </w:rPr>
  </w:style>
  <w:style w:type="paragraph" w:styleId="Verzeichnis4">
    <w:name w:val="toc 4"/>
    <w:basedOn w:val="Standard"/>
    <w:next w:val="Standard"/>
    <w:autoRedefine/>
    <w:semiHidden/>
    <w:rsid w:val="00CB7DB0"/>
    <w:pPr>
      <w:ind w:left="660"/>
    </w:pPr>
  </w:style>
  <w:style w:type="paragraph" w:styleId="Verzeichnis5">
    <w:name w:val="toc 5"/>
    <w:basedOn w:val="Standard"/>
    <w:next w:val="Standard"/>
    <w:autoRedefine/>
    <w:semiHidden/>
    <w:rsid w:val="00CB7DB0"/>
    <w:pPr>
      <w:ind w:left="880"/>
    </w:pPr>
  </w:style>
  <w:style w:type="paragraph" w:styleId="Verzeichnis6">
    <w:name w:val="toc 6"/>
    <w:basedOn w:val="Standard"/>
    <w:next w:val="Standard"/>
    <w:autoRedefine/>
    <w:semiHidden/>
    <w:rsid w:val="00CB7DB0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CB7DB0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CB7DB0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CB7DB0"/>
    <w:pPr>
      <w:ind w:left="1760"/>
    </w:pPr>
  </w:style>
  <w:style w:type="numbering" w:styleId="111111">
    <w:name w:val="Outline List 2"/>
    <w:basedOn w:val="KeineListe"/>
    <w:semiHidden/>
    <w:rsid w:val="00CB7DB0"/>
    <w:pPr>
      <w:numPr>
        <w:numId w:val="16"/>
      </w:numPr>
    </w:pPr>
  </w:style>
  <w:style w:type="numbering" w:styleId="1ai">
    <w:name w:val="Outline List 1"/>
    <w:basedOn w:val="KeineListe"/>
    <w:semiHidden/>
    <w:rsid w:val="00CB7DB0"/>
    <w:pPr>
      <w:numPr>
        <w:numId w:val="17"/>
      </w:numPr>
    </w:pPr>
  </w:style>
  <w:style w:type="paragraph" w:styleId="Anrede">
    <w:name w:val="Salutation"/>
    <w:basedOn w:val="Standard"/>
    <w:next w:val="Standard"/>
    <w:semiHidden/>
    <w:rsid w:val="00CB7DB0"/>
  </w:style>
  <w:style w:type="numbering" w:styleId="ArtikelAbschnitt">
    <w:name w:val="Outline List 3"/>
    <w:basedOn w:val="KeineListe"/>
    <w:semiHidden/>
    <w:rsid w:val="00CB7DB0"/>
    <w:pPr>
      <w:numPr>
        <w:numId w:val="18"/>
      </w:numPr>
    </w:pPr>
  </w:style>
  <w:style w:type="paragraph" w:styleId="Aufzhlungszeichen">
    <w:name w:val="List Bullet"/>
    <w:basedOn w:val="Standard"/>
    <w:semiHidden/>
    <w:rsid w:val="00CB7DB0"/>
    <w:pPr>
      <w:numPr>
        <w:numId w:val="5"/>
      </w:numPr>
    </w:pPr>
  </w:style>
  <w:style w:type="paragraph" w:styleId="Aufzhlungszeichen2">
    <w:name w:val="List Bullet 2"/>
    <w:basedOn w:val="Standard"/>
    <w:semiHidden/>
    <w:rsid w:val="00CB7DB0"/>
    <w:pPr>
      <w:numPr>
        <w:numId w:val="6"/>
      </w:numPr>
    </w:pPr>
  </w:style>
  <w:style w:type="paragraph" w:styleId="Aufzhlungszeichen3">
    <w:name w:val="List Bullet 3"/>
    <w:basedOn w:val="Standard"/>
    <w:semiHidden/>
    <w:rsid w:val="00CB7DB0"/>
    <w:pPr>
      <w:numPr>
        <w:numId w:val="7"/>
      </w:numPr>
    </w:pPr>
  </w:style>
  <w:style w:type="paragraph" w:styleId="Aufzhlungszeichen4">
    <w:name w:val="List Bullet 4"/>
    <w:basedOn w:val="Standard"/>
    <w:semiHidden/>
    <w:rsid w:val="00CB7DB0"/>
    <w:pPr>
      <w:numPr>
        <w:numId w:val="8"/>
      </w:numPr>
    </w:pPr>
  </w:style>
  <w:style w:type="paragraph" w:styleId="Aufzhlungszeichen5">
    <w:name w:val="List Bullet 5"/>
    <w:basedOn w:val="Standard"/>
    <w:semiHidden/>
    <w:rsid w:val="00CB7DB0"/>
    <w:pPr>
      <w:numPr>
        <w:numId w:val="9"/>
      </w:numPr>
    </w:pPr>
  </w:style>
  <w:style w:type="character" w:styleId="BesuchterLink">
    <w:name w:val="FollowedHyperlink"/>
    <w:basedOn w:val="Absatz-Standardschriftart"/>
    <w:semiHidden/>
    <w:rsid w:val="00CB7DB0"/>
    <w:rPr>
      <w:color w:val="800080"/>
      <w:u w:val="single"/>
    </w:rPr>
  </w:style>
  <w:style w:type="paragraph" w:styleId="Blocktext">
    <w:name w:val="Block Text"/>
    <w:basedOn w:val="Standard"/>
    <w:semiHidden/>
    <w:rsid w:val="00CB7DB0"/>
    <w:pPr>
      <w:spacing w:after="120"/>
      <w:ind w:left="1440" w:right="1440"/>
    </w:pPr>
  </w:style>
  <w:style w:type="paragraph" w:styleId="Datum">
    <w:name w:val="Date"/>
    <w:basedOn w:val="Standard"/>
    <w:next w:val="Standard"/>
    <w:semiHidden/>
    <w:rsid w:val="00CB7DB0"/>
  </w:style>
  <w:style w:type="paragraph" w:styleId="E-Mail-Signatur">
    <w:name w:val="E-mail Signature"/>
    <w:basedOn w:val="Standard"/>
    <w:semiHidden/>
    <w:rsid w:val="00CB7DB0"/>
  </w:style>
  <w:style w:type="paragraph" w:customStyle="1" w:styleId="nderungsnachweis">
    <w:name w:val="Änderungsnachweis"/>
    <w:basedOn w:val="Aenderungsnachweis"/>
    <w:next w:val="Standard"/>
    <w:qFormat/>
    <w:rsid w:val="005B2989"/>
  </w:style>
  <w:style w:type="paragraph" w:styleId="Fu-Endnotenberschrift">
    <w:name w:val="Note Heading"/>
    <w:basedOn w:val="Standard"/>
    <w:next w:val="Standard"/>
    <w:semiHidden/>
    <w:rsid w:val="00CB7DB0"/>
  </w:style>
  <w:style w:type="paragraph" w:styleId="Gruformel">
    <w:name w:val="Closing"/>
    <w:basedOn w:val="Standard"/>
    <w:semiHidden/>
    <w:rsid w:val="00CB7DB0"/>
    <w:pPr>
      <w:ind w:left="4252"/>
    </w:pPr>
  </w:style>
  <w:style w:type="paragraph" w:customStyle="1" w:styleId="Contenttitle">
    <w:name w:val="Content title"/>
    <w:basedOn w:val="Inhaltsverzeichnis"/>
    <w:qFormat/>
    <w:rsid w:val="005B2989"/>
  </w:style>
  <w:style w:type="paragraph" w:styleId="HTMLAdresse">
    <w:name w:val="HTML Address"/>
    <w:basedOn w:val="Standard"/>
    <w:semiHidden/>
    <w:rsid w:val="00CB7DB0"/>
    <w:rPr>
      <w:i/>
      <w:iCs/>
    </w:rPr>
  </w:style>
  <w:style w:type="character" w:styleId="HTMLAkronym">
    <w:name w:val="HTML Acronym"/>
    <w:basedOn w:val="Absatz-Standardschriftart"/>
    <w:semiHidden/>
    <w:rsid w:val="00CB7DB0"/>
  </w:style>
  <w:style w:type="character" w:styleId="HTMLBeispiel">
    <w:name w:val="HTML Sample"/>
    <w:basedOn w:val="Absatz-Standardschriftart"/>
    <w:semiHidden/>
    <w:rsid w:val="00CB7DB0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CB7DB0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CB7DB0"/>
    <w:rPr>
      <w:i/>
      <w:iCs/>
    </w:rPr>
  </w:style>
  <w:style w:type="character" w:styleId="HTMLSchreibmaschine">
    <w:name w:val="HTML Typewriter"/>
    <w:basedOn w:val="Absatz-Standardschriftart"/>
    <w:semiHidden/>
    <w:rsid w:val="00CB7DB0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CB7DB0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CB7DB0"/>
    <w:rPr>
      <w:i/>
      <w:iCs/>
    </w:rPr>
  </w:style>
  <w:style w:type="paragraph" w:styleId="HTMLVorformatiert">
    <w:name w:val="HTML Preformatted"/>
    <w:basedOn w:val="Standard"/>
    <w:semiHidden/>
    <w:rsid w:val="00CB7DB0"/>
    <w:rPr>
      <w:rFonts w:ascii="Courier New" w:hAnsi="Courier New" w:cs="Courier New"/>
      <w:szCs w:val="20"/>
    </w:rPr>
  </w:style>
  <w:style w:type="character" w:styleId="HTMLZitat">
    <w:name w:val="HTML Cite"/>
    <w:basedOn w:val="Absatz-Standardschriftart"/>
    <w:semiHidden/>
    <w:rsid w:val="00CB7DB0"/>
    <w:rPr>
      <w:i/>
      <w:iCs/>
    </w:rPr>
  </w:style>
  <w:style w:type="paragraph" w:styleId="Liste">
    <w:name w:val="List"/>
    <w:basedOn w:val="Standard"/>
    <w:semiHidden/>
    <w:rsid w:val="00CB7DB0"/>
    <w:pPr>
      <w:ind w:left="283" w:hanging="283"/>
    </w:pPr>
  </w:style>
  <w:style w:type="paragraph" w:styleId="Liste2">
    <w:name w:val="List 2"/>
    <w:basedOn w:val="Standard"/>
    <w:semiHidden/>
    <w:rsid w:val="00CB7DB0"/>
    <w:pPr>
      <w:ind w:left="566" w:hanging="283"/>
    </w:pPr>
  </w:style>
  <w:style w:type="paragraph" w:styleId="Liste3">
    <w:name w:val="List 3"/>
    <w:basedOn w:val="Standard"/>
    <w:semiHidden/>
    <w:rsid w:val="00CB7DB0"/>
    <w:pPr>
      <w:ind w:left="849" w:hanging="283"/>
    </w:pPr>
  </w:style>
  <w:style w:type="paragraph" w:styleId="Liste4">
    <w:name w:val="List 4"/>
    <w:basedOn w:val="Standard"/>
    <w:semiHidden/>
    <w:rsid w:val="00CB7DB0"/>
    <w:pPr>
      <w:ind w:left="1132" w:hanging="283"/>
    </w:pPr>
  </w:style>
  <w:style w:type="paragraph" w:styleId="Liste5">
    <w:name w:val="List 5"/>
    <w:basedOn w:val="Standard"/>
    <w:semiHidden/>
    <w:rsid w:val="00CB7DB0"/>
    <w:pPr>
      <w:ind w:left="1415" w:hanging="283"/>
    </w:pPr>
  </w:style>
  <w:style w:type="paragraph" w:styleId="Listenfortsetzung">
    <w:name w:val="List Continue"/>
    <w:basedOn w:val="Standard"/>
    <w:semiHidden/>
    <w:rsid w:val="00CB7DB0"/>
    <w:pPr>
      <w:spacing w:after="120"/>
      <w:ind w:left="283"/>
    </w:pPr>
  </w:style>
  <w:style w:type="paragraph" w:styleId="Listenfortsetzung2">
    <w:name w:val="List Continue 2"/>
    <w:basedOn w:val="Standard"/>
    <w:semiHidden/>
    <w:rsid w:val="00CB7DB0"/>
    <w:pPr>
      <w:spacing w:after="120"/>
      <w:ind w:left="566"/>
    </w:pPr>
  </w:style>
  <w:style w:type="paragraph" w:styleId="Listenfortsetzung3">
    <w:name w:val="List Continue 3"/>
    <w:basedOn w:val="Standard"/>
    <w:semiHidden/>
    <w:rsid w:val="00CB7DB0"/>
    <w:pPr>
      <w:spacing w:after="120"/>
      <w:ind w:left="849"/>
    </w:pPr>
  </w:style>
  <w:style w:type="paragraph" w:styleId="Listenfortsetzung4">
    <w:name w:val="List Continue 4"/>
    <w:basedOn w:val="Standard"/>
    <w:semiHidden/>
    <w:rsid w:val="00CB7DB0"/>
    <w:pPr>
      <w:spacing w:after="120"/>
      <w:ind w:left="1132"/>
    </w:pPr>
  </w:style>
  <w:style w:type="paragraph" w:styleId="Listenfortsetzung5">
    <w:name w:val="List Continue 5"/>
    <w:basedOn w:val="Standard"/>
    <w:semiHidden/>
    <w:rsid w:val="00CB7DB0"/>
    <w:pPr>
      <w:spacing w:after="120"/>
      <w:ind w:left="1415"/>
    </w:pPr>
  </w:style>
  <w:style w:type="paragraph" w:styleId="Listennummer">
    <w:name w:val="List Number"/>
    <w:basedOn w:val="Standard"/>
    <w:semiHidden/>
    <w:rsid w:val="00CB7DB0"/>
    <w:pPr>
      <w:numPr>
        <w:numId w:val="10"/>
      </w:numPr>
    </w:pPr>
  </w:style>
  <w:style w:type="paragraph" w:styleId="Listennummer2">
    <w:name w:val="List Number 2"/>
    <w:basedOn w:val="Standard"/>
    <w:semiHidden/>
    <w:rsid w:val="00CB7DB0"/>
    <w:pPr>
      <w:numPr>
        <w:numId w:val="11"/>
      </w:numPr>
    </w:pPr>
  </w:style>
  <w:style w:type="paragraph" w:styleId="Listennummer3">
    <w:name w:val="List Number 3"/>
    <w:basedOn w:val="Standard"/>
    <w:semiHidden/>
    <w:rsid w:val="00CB7DB0"/>
    <w:pPr>
      <w:numPr>
        <w:numId w:val="12"/>
      </w:numPr>
    </w:pPr>
  </w:style>
  <w:style w:type="paragraph" w:styleId="Listennummer4">
    <w:name w:val="List Number 4"/>
    <w:basedOn w:val="Standard"/>
    <w:semiHidden/>
    <w:rsid w:val="00CB7DB0"/>
    <w:pPr>
      <w:numPr>
        <w:numId w:val="13"/>
      </w:numPr>
    </w:pPr>
  </w:style>
  <w:style w:type="paragraph" w:styleId="Listennummer5">
    <w:name w:val="List Number 5"/>
    <w:basedOn w:val="Standard"/>
    <w:semiHidden/>
    <w:rsid w:val="00CB7DB0"/>
    <w:pPr>
      <w:numPr>
        <w:numId w:val="14"/>
      </w:numPr>
    </w:pPr>
  </w:style>
  <w:style w:type="paragraph" w:styleId="Nachrichtenkopf">
    <w:name w:val="Message Header"/>
    <w:basedOn w:val="Standard"/>
    <w:semiHidden/>
    <w:rsid w:val="00CB7DB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NurText">
    <w:name w:val="Plain Text"/>
    <w:basedOn w:val="Standard"/>
    <w:semiHidden/>
    <w:rsid w:val="00CB7DB0"/>
    <w:rPr>
      <w:rFonts w:ascii="Courier New" w:hAnsi="Courier New" w:cs="Courier New"/>
      <w:szCs w:val="20"/>
    </w:rPr>
  </w:style>
  <w:style w:type="character" w:styleId="Seitenzahl">
    <w:name w:val="page number"/>
    <w:basedOn w:val="Absatz-Standardschriftart"/>
    <w:semiHidden/>
    <w:rsid w:val="00CB7DB0"/>
  </w:style>
  <w:style w:type="paragraph" w:styleId="StandardWeb">
    <w:name w:val="Normal (Web)"/>
    <w:basedOn w:val="Standard"/>
    <w:semiHidden/>
    <w:rsid w:val="00CB7DB0"/>
    <w:rPr>
      <w:rFonts w:ascii="Times New Roman" w:hAnsi="Times New Roman"/>
      <w:sz w:val="24"/>
      <w:szCs w:val="24"/>
    </w:rPr>
  </w:style>
  <w:style w:type="paragraph" w:styleId="Standardeinzug">
    <w:name w:val="Normal Indent"/>
    <w:basedOn w:val="Standard"/>
    <w:semiHidden/>
    <w:rsid w:val="00CB7DB0"/>
    <w:pPr>
      <w:ind w:left="708"/>
    </w:pPr>
  </w:style>
  <w:style w:type="table" w:styleId="Tabelle3D-Effekt1">
    <w:name w:val="Table 3D effects 1"/>
    <w:basedOn w:val="NormaleTabelle"/>
    <w:semiHidden/>
    <w:rsid w:val="00CB7DB0"/>
    <w:pPr>
      <w:spacing w:before="40" w:after="40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CB7DB0"/>
    <w:pPr>
      <w:spacing w:before="40" w:after="40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CB7DB0"/>
    <w:pPr>
      <w:spacing w:before="40" w:after="4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CB7DB0"/>
    <w:pPr>
      <w:spacing w:before="40" w:after="40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CB7DB0"/>
    <w:pPr>
      <w:spacing w:before="40" w:after="40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CB7DB0"/>
    <w:pPr>
      <w:spacing w:before="40" w:after="40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CB7DB0"/>
    <w:pPr>
      <w:spacing w:before="40" w:after="4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CB7DB0"/>
    <w:pPr>
      <w:spacing w:before="40" w:after="40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CB7DB0"/>
    <w:pPr>
      <w:spacing w:before="40" w:after="40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CB7DB0"/>
    <w:pPr>
      <w:spacing w:before="40" w:after="40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CB7DB0"/>
    <w:pPr>
      <w:spacing w:before="40" w:after="40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CB7DB0"/>
    <w:pPr>
      <w:spacing w:before="40" w:after="40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CB7DB0"/>
    <w:pPr>
      <w:spacing w:before="40" w:after="40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CB7DB0"/>
    <w:pPr>
      <w:spacing w:before="40" w:after="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CB7DB0"/>
    <w:pPr>
      <w:spacing w:before="40" w:after="4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CB7DB0"/>
    <w:pPr>
      <w:spacing w:before="40" w:after="40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CB7DB0"/>
    <w:pPr>
      <w:spacing w:before="40" w:after="4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CB7DB0"/>
    <w:pPr>
      <w:spacing w:before="40" w:after="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CB7DB0"/>
    <w:pPr>
      <w:spacing w:before="40" w:after="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CB7DB0"/>
    <w:pPr>
      <w:spacing w:before="40" w:after="40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CB7DB0"/>
    <w:pPr>
      <w:spacing w:before="40" w:after="4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CB7DB0"/>
    <w:pPr>
      <w:spacing w:before="40" w:after="40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CB7DB0"/>
    <w:pPr>
      <w:spacing w:before="40" w:after="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CB7DB0"/>
    <w:pPr>
      <w:spacing w:before="40" w:after="4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CB7DB0"/>
    <w:pPr>
      <w:spacing w:before="40" w:after="40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CB7DB0"/>
    <w:pPr>
      <w:spacing w:before="40" w:after="4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CB7DB0"/>
    <w:pPr>
      <w:spacing w:before="40" w:after="40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CB7DB0"/>
    <w:pPr>
      <w:spacing w:before="40" w:after="40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CB7DB0"/>
    <w:pPr>
      <w:spacing w:before="40" w:after="40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CB7DB0"/>
    <w:pPr>
      <w:spacing w:before="40" w:after="40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CB7DB0"/>
    <w:pPr>
      <w:spacing w:before="40" w:after="40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CB7DB0"/>
    <w:pPr>
      <w:spacing w:before="40" w:after="40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semiHidden/>
    <w:rsid w:val="00CB7DB0"/>
    <w:pPr>
      <w:spacing w:before="40" w:after="40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CB7DB0"/>
    <w:pPr>
      <w:spacing w:before="40" w:after="40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CB7DB0"/>
    <w:pPr>
      <w:spacing w:before="40" w:after="40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CB7DB0"/>
    <w:pPr>
      <w:spacing w:before="40" w:after="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semiHidden/>
    <w:rsid w:val="00CB7DB0"/>
    <w:pPr>
      <w:spacing w:after="120"/>
    </w:pPr>
  </w:style>
  <w:style w:type="paragraph" w:styleId="Textkrper2">
    <w:name w:val="Body Text 2"/>
    <w:basedOn w:val="Standard"/>
    <w:semiHidden/>
    <w:rsid w:val="00CB7DB0"/>
    <w:pPr>
      <w:spacing w:after="120" w:line="480" w:lineRule="auto"/>
    </w:pPr>
  </w:style>
  <w:style w:type="paragraph" w:styleId="Textkrper3">
    <w:name w:val="Body Text 3"/>
    <w:basedOn w:val="Standard"/>
    <w:semiHidden/>
    <w:rsid w:val="00CB7DB0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semiHidden/>
    <w:rsid w:val="00CB7DB0"/>
    <w:pPr>
      <w:spacing w:after="120" w:line="480" w:lineRule="auto"/>
      <w:ind w:left="283"/>
    </w:pPr>
  </w:style>
  <w:style w:type="paragraph" w:styleId="Textkrper-Einzug3">
    <w:name w:val="Body Text Indent 3"/>
    <w:basedOn w:val="Standard"/>
    <w:semiHidden/>
    <w:rsid w:val="00CB7DB0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semiHidden/>
    <w:rsid w:val="00CB7DB0"/>
    <w:pPr>
      <w:ind w:firstLine="210"/>
    </w:pPr>
  </w:style>
  <w:style w:type="paragraph" w:styleId="Textkrper-Zeileneinzug">
    <w:name w:val="Body Text Indent"/>
    <w:basedOn w:val="Standard"/>
    <w:semiHidden/>
    <w:rsid w:val="00CB7DB0"/>
    <w:pPr>
      <w:spacing w:after="120"/>
      <w:ind w:left="283"/>
    </w:pPr>
  </w:style>
  <w:style w:type="paragraph" w:styleId="Textkrper-Erstzeileneinzug2">
    <w:name w:val="Body Text First Indent 2"/>
    <w:basedOn w:val="Textkrper-Zeileneinzug"/>
    <w:semiHidden/>
    <w:rsid w:val="00CB7DB0"/>
    <w:pPr>
      <w:ind w:firstLine="210"/>
    </w:pPr>
  </w:style>
  <w:style w:type="paragraph" w:styleId="Titel">
    <w:name w:val="Title"/>
    <w:basedOn w:val="Standard"/>
    <w:qFormat/>
    <w:rsid w:val="008771C8"/>
    <w:pPr>
      <w:spacing w:before="3360" w:after="360"/>
      <w:jc w:val="center"/>
    </w:pPr>
    <w:rPr>
      <w:b/>
      <w:sz w:val="96"/>
      <w:szCs w:val="56"/>
    </w:rPr>
  </w:style>
  <w:style w:type="paragraph" w:styleId="Umschlagabsenderadresse">
    <w:name w:val="envelope return"/>
    <w:basedOn w:val="Standard"/>
    <w:semiHidden/>
    <w:rsid w:val="00CB7DB0"/>
    <w:rPr>
      <w:rFonts w:cs="Arial"/>
      <w:szCs w:val="20"/>
    </w:rPr>
  </w:style>
  <w:style w:type="paragraph" w:styleId="Umschlagadresse">
    <w:name w:val="envelope address"/>
    <w:basedOn w:val="Standard"/>
    <w:semiHidden/>
    <w:rsid w:val="00CB7DB0"/>
    <w:pPr>
      <w:framePr w:w="4320" w:h="2160" w:hRule="exact" w:hSpace="141" w:wrap="auto" w:hAnchor="page" w:xAlign="center" w:yAlign="bottom"/>
      <w:ind w:left="1"/>
    </w:pPr>
    <w:rPr>
      <w:rFonts w:cs="Arial"/>
      <w:sz w:val="24"/>
      <w:szCs w:val="24"/>
    </w:rPr>
  </w:style>
  <w:style w:type="paragraph" w:styleId="Unterschrift">
    <w:name w:val="Signature"/>
    <w:basedOn w:val="Standard"/>
    <w:semiHidden/>
    <w:rsid w:val="00CB7DB0"/>
    <w:pPr>
      <w:ind w:left="4252"/>
    </w:pPr>
  </w:style>
  <w:style w:type="character" w:styleId="Zeilennummer">
    <w:name w:val="line number"/>
    <w:basedOn w:val="Absatz-Standardschriftart"/>
    <w:semiHidden/>
    <w:rsid w:val="00CB7DB0"/>
  </w:style>
  <w:style w:type="paragraph" w:customStyle="1" w:styleId="AnhangInhalt">
    <w:name w:val="Anhang Inhalt"/>
    <w:basedOn w:val="berschrift2"/>
    <w:semiHidden/>
    <w:rsid w:val="005B39F4"/>
    <w:pPr>
      <w:numPr>
        <w:numId w:val="19"/>
      </w:numPr>
      <w:pBdr>
        <w:bottom w:val="none" w:sz="0" w:space="0" w:color="auto"/>
      </w:pBdr>
      <w:spacing w:before="90" w:after="90" w:line="240" w:lineRule="auto"/>
    </w:pPr>
    <w:rPr>
      <w:b w:val="0"/>
      <w:sz w:val="28"/>
    </w:rPr>
  </w:style>
  <w:style w:type="paragraph" w:customStyle="1" w:styleId="AbstractAnhang1">
    <w:name w:val="Abstract / Anhang 1"/>
    <w:basedOn w:val="Aenderungsnachweis"/>
    <w:next w:val="Standard"/>
    <w:rsid w:val="00B57B93"/>
    <w:pPr>
      <w:pBdr>
        <w:bottom w:val="single" w:sz="18" w:space="1" w:color="auto"/>
      </w:pBdr>
      <w:spacing w:before="240" w:after="120" w:line="360" w:lineRule="auto"/>
      <w:outlineLvl w:val="0"/>
    </w:pPr>
  </w:style>
  <w:style w:type="paragraph" w:customStyle="1" w:styleId="HeaderTitle">
    <w:name w:val="Header Title"/>
    <w:basedOn w:val="Standard"/>
    <w:next w:val="Standard"/>
    <w:qFormat/>
    <w:rsid w:val="00CA7421"/>
    <w:pPr>
      <w:spacing w:before="420" w:after="0"/>
      <w:jc w:val="center"/>
    </w:pPr>
    <w:rPr>
      <w:b/>
      <w:sz w:val="24"/>
    </w:rPr>
  </w:style>
  <w:style w:type="paragraph" w:customStyle="1" w:styleId="FooterNormal">
    <w:name w:val="Footer Normal"/>
    <w:basedOn w:val="Standard"/>
    <w:next w:val="Standard"/>
    <w:qFormat/>
    <w:rsid w:val="006A1CC5"/>
    <w:rPr>
      <w:sz w:val="16"/>
    </w:rPr>
  </w:style>
  <w:style w:type="paragraph" w:customStyle="1" w:styleId="FooterNormalCentered">
    <w:name w:val="Footer Normal Centered"/>
    <w:basedOn w:val="FooterNormal"/>
    <w:next w:val="FooterNormal"/>
    <w:qFormat/>
    <w:rsid w:val="006A1CC5"/>
    <w:pPr>
      <w:spacing w:after="60"/>
      <w:jc w:val="center"/>
    </w:pPr>
  </w:style>
  <w:style w:type="character" w:customStyle="1" w:styleId="FusszeileNEUChar">
    <w:name w:val="Fusszeile NEU Char"/>
    <w:basedOn w:val="Absatz-Standardschriftart"/>
    <w:link w:val="FusszeileNEU"/>
    <w:semiHidden/>
    <w:rsid w:val="00314F60"/>
    <w:rPr>
      <w:rFonts w:ascii="Arial" w:hAnsi="Arial"/>
      <w:sz w:val="16"/>
      <w:szCs w:val="22"/>
    </w:rPr>
  </w:style>
  <w:style w:type="paragraph" w:customStyle="1" w:styleId="HeaderBoldRight">
    <w:name w:val="Header Bold Right"/>
    <w:basedOn w:val="Standard"/>
    <w:next w:val="Standard"/>
    <w:qFormat/>
    <w:rsid w:val="00CA7421"/>
    <w:pPr>
      <w:spacing w:after="0"/>
      <w:jc w:val="right"/>
    </w:pPr>
    <w:rPr>
      <w:b/>
    </w:rPr>
  </w:style>
  <w:style w:type="paragraph" w:customStyle="1" w:styleId="FooterNormalRight">
    <w:name w:val="Footer Normal Right"/>
    <w:basedOn w:val="FooterNormal"/>
    <w:next w:val="FooterNormal"/>
    <w:qFormat/>
    <w:rsid w:val="006457AC"/>
    <w:pPr>
      <w:spacing w:after="60"/>
      <w:jc w:val="right"/>
    </w:pPr>
  </w:style>
  <w:style w:type="paragraph" w:customStyle="1" w:styleId="NormalRight">
    <w:name w:val="Normal Right"/>
    <w:basedOn w:val="Standard"/>
    <w:next w:val="Standard"/>
    <w:qFormat/>
    <w:rsid w:val="00DD772B"/>
    <w:pPr>
      <w:jc w:val="right"/>
    </w:pPr>
  </w:style>
  <w:style w:type="paragraph" w:customStyle="1" w:styleId="NormalRightBold">
    <w:name w:val="Normal Right Bold"/>
    <w:basedOn w:val="NormalRight"/>
    <w:next w:val="Standard"/>
    <w:qFormat/>
    <w:rsid w:val="0045377A"/>
    <w:rPr>
      <w:b/>
    </w:rPr>
  </w:style>
  <w:style w:type="paragraph" w:customStyle="1" w:styleId="HeaderContent">
    <w:name w:val="Header Content"/>
    <w:basedOn w:val="Standard"/>
    <w:next w:val="Standard"/>
    <w:qFormat/>
    <w:rsid w:val="006170DE"/>
    <w:pPr>
      <w:spacing w:before="80"/>
      <w:ind w:right="-62"/>
      <w:jc w:val="center"/>
    </w:pPr>
    <w:rPr>
      <w:noProof/>
      <w:sz w:val="16"/>
    </w:rPr>
  </w:style>
  <w:style w:type="table" w:styleId="HelleListe-Akzent1">
    <w:name w:val="Light List Accent 1"/>
    <w:basedOn w:val="NormaleTabelle"/>
    <w:uiPriority w:val="61"/>
    <w:rsid w:val="00F64D74"/>
    <w:tblPr>
      <w:tblStyleRowBandSize w:val="1"/>
      <w:tblStyleColBandSize w:val="1"/>
      <w:tblBorders>
        <w:top w:val="single" w:sz="8" w:space="0" w:color="6B3881" w:themeColor="accent1"/>
        <w:left w:val="single" w:sz="8" w:space="0" w:color="6B3881" w:themeColor="accent1"/>
        <w:bottom w:val="single" w:sz="8" w:space="0" w:color="6B3881" w:themeColor="accent1"/>
        <w:right w:val="single" w:sz="8" w:space="0" w:color="6B388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B388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B3881" w:themeColor="accent1"/>
          <w:left w:val="single" w:sz="8" w:space="0" w:color="6B3881" w:themeColor="accent1"/>
          <w:bottom w:val="single" w:sz="8" w:space="0" w:color="6B3881" w:themeColor="accent1"/>
          <w:right w:val="single" w:sz="8" w:space="0" w:color="6B388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B3881" w:themeColor="accent1"/>
          <w:left w:val="single" w:sz="8" w:space="0" w:color="6B3881" w:themeColor="accent1"/>
          <w:bottom w:val="single" w:sz="8" w:space="0" w:color="6B3881" w:themeColor="accent1"/>
          <w:right w:val="single" w:sz="8" w:space="0" w:color="6B3881" w:themeColor="accent1"/>
        </w:tcBorders>
      </w:tcPr>
    </w:tblStylePr>
    <w:tblStylePr w:type="band1Horz">
      <w:tblPr/>
      <w:tcPr>
        <w:tcBorders>
          <w:top w:val="single" w:sz="8" w:space="0" w:color="6B3881" w:themeColor="accent1"/>
          <w:left w:val="single" w:sz="8" w:space="0" w:color="6B3881" w:themeColor="accent1"/>
          <w:bottom w:val="single" w:sz="8" w:space="0" w:color="6B3881" w:themeColor="accent1"/>
          <w:right w:val="single" w:sz="8" w:space="0" w:color="6B3881" w:themeColor="accent1"/>
        </w:tcBorders>
      </w:tcPr>
    </w:tblStylePr>
  </w:style>
  <w:style w:type="table" w:styleId="MittlereSchattierung1-Akzent1">
    <w:name w:val="Medium Shading 1 Accent 1"/>
    <w:basedOn w:val="NormaleTabelle"/>
    <w:uiPriority w:val="63"/>
    <w:rsid w:val="00F64D74"/>
    <w:tblPr>
      <w:tblStyleRowBandSize w:val="1"/>
      <w:tblStyleColBandSize w:val="1"/>
      <w:tblBorders>
        <w:top w:val="single" w:sz="8" w:space="0" w:color="9855B5" w:themeColor="accent1" w:themeTint="BF"/>
        <w:left w:val="single" w:sz="8" w:space="0" w:color="9855B5" w:themeColor="accent1" w:themeTint="BF"/>
        <w:bottom w:val="single" w:sz="8" w:space="0" w:color="9855B5" w:themeColor="accent1" w:themeTint="BF"/>
        <w:right w:val="single" w:sz="8" w:space="0" w:color="9855B5" w:themeColor="accent1" w:themeTint="BF"/>
        <w:insideH w:val="single" w:sz="8" w:space="0" w:color="9855B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855B5" w:themeColor="accent1" w:themeTint="BF"/>
          <w:left w:val="single" w:sz="8" w:space="0" w:color="9855B5" w:themeColor="accent1" w:themeTint="BF"/>
          <w:bottom w:val="single" w:sz="8" w:space="0" w:color="9855B5" w:themeColor="accent1" w:themeTint="BF"/>
          <w:right w:val="single" w:sz="8" w:space="0" w:color="9855B5" w:themeColor="accent1" w:themeTint="BF"/>
          <w:insideH w:val="nil"/>
          <w:insideV w:val="nil"/>
        </w:tcBorders>
        <w:shd w:val="clear" w:color="auto" w:fill="6B388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855B5" w:themeColor="accent1" w:themeTint="BF"/>
          <w:left w:val="single" w:sz="8" w:space="0" w:color="9855B5" w:themeColor="accent1" w:themeTint="BF"/>
          <w:bottom w:val="single" w:sz="8" w:space="0" w:color="9855B5" w:themeColor="accent1" w:themeTint="BF"/>
          <w:right w:val="single" w:sz="8" w:space="0" w:color="9855B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7E6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DC7E6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Platzhaltertext">
    <w:name w:val="Placeholder Text"/>
    <w:basedOn w:val="Absatz-Standardschriftart"/>
    <w:uiPriority w:val="99"/>
    <w:semiHidden/>
    <w:rsid w:val="003D05AD"/>
    <w:rPr>
      <w:color w:val="808080"/>
    </w:rPr>
  </w:style>
  <w:style w:type="paragraph" w:customStyle="1" w:styleId="NormalItaliccursive">
    <w:name w:val="Normal Italic (cursive)"/>
    <w:basedOn w:val="Standard"/>
    <w:next w:val="Standard"/>
    <w:link w:val="NormalItaliccursiveChar"/>
    <w:qFormat/>
    <w:rsid w:val="00E27E28"/>
    <w:rPr>
      <w:i/>
    </w:rPr>
  </w:style>
  <w:style w:type="paragraph" w:customStyle="1" w:styleId="Studien-Bachelor-Diplomarbeit">
    <w:name w:val="Studien-/Bachelor-/Diplomarbeit"/>
    <w:basedOn w:val="Standard"/>
    <w:next w:val="Standard"/>
    <w:qFormat/>
    <w:rsid w:val="00E17DFE"/>
    <w:pPr>
      <w:spacing w:before="240" w:after="240"/>
      <w:jc w:val="center"/>
    </w:pPr>
    <w:rPr>
      <w:rFonts w:cs="Arial"/>
      <w:b/>
      <w:sz w:val="44"/>
      <w:szCs w:val="24"/>
    </w:rPr>
  </w:style>
  <w:style w:type="paragraph" w:customStyle="1" w:styleId="AbstractAnhang2">
    <w:name w:val="Abstract / Anhang 2"/>
    <w:basedOn w:val="berschrift2"/>
    <w:qFormat/>
    <w:rsid w:val="00A6434A"/>
    <w:pPr>
      <w:numPr>
        <w:ilvl w:val="0"/>
        <w:numId w:val="19"/>
      </w:numPr>
      <w:pBdr>
        <w:bottom w:val="none" w:sz="0" w:space="0" w:color="auto"/>
      </w:pBdr>
      <w:ind w:left="709" w:hanging="709"/>
    </w:pPr>
    <w:rPr>
      <w:szCs w:val="24"/>
    </w:rPr>
  </w:style>
  <w:style w:type="paragraph" w:customStyle="1" w:styleId="NormalIndent01Table">
    <w:name w:val="Normal Indent 0.1 (Table)"/>
    <w:basedOn w:val="Standard"/>
    <w:next w:val="Standard"/>
    <w:qFormat/>
    <w:rsid w:val="00DB5346"/>
    <w:pPr>
      <w:ind w:left="57"/>
    </w:pPr>
  </w:style>
  <w:style w:type="paragraph" w:customStyle="1" w:styleId="NormalBold">
    <w:name w:val="Normal Bold"/>
    <w:basedOn w:val="Standard"/>
    <w:link w:val="NormalBoldChar"/>
    <w:qFormat/>
    <w:rsid w:val="0045377A"/>
    <w:rPr>
      <w:b/>
    </w:rPr>
  </w:style>
  <w:style w:type="paragraph" w:customStyle="1" w:styleId="NormalIndent05withoutbullets">
    <w:name w:val="Normal Indent 0.5 (without bullets)"/>
    <w:basedOn w:val="Standard"/>
    <w:next w:val="Standard"/>
    <w:qFormat/>
    <w:rsid w:val="00B16B5E"/>
    <w:pPr>
      <w:ind w:left="284"/>
    </w:pPr>
  </w:style>
  <w:style w:type="character" w:customStyle="1" w:styleId="NormalBoldChar">
    <w:name w:val="Normal Bold Char"/>
    <w:basedOn w:val="Absatz-Standardschriftart"/>
    <w:link w:val="NormalBold"/>
    <w:rsid w:val="00526EF1"/>
    <w:rPr>
      <w:rFonts w:ascii="Arial" w:hAnsi="Arial"/>
      <w:b/>
      <w:sz w:val="22"/>
      <w:szCs w:val="22"/>
    </w:rPr>
  </w:style>
  <w:style w:type="character" w:customStyle="1" w:styleId="NormalItaliccursiveChar">
    <w:name w:val="Normal Italic (cursive) Char"/>
    <w:basedOn w:val="Absatz-Standardschriftart"/>
    <w:link w:val="NormalItaliccursive"/>
    <w:rsid w:val="00526EF1"/>
    <w:rPr>
      <w:rFonts w:ascii="Arial" w:hAnsi="Arial"/>
      <w:i/>
      <w:sz w:val="22"/>
      <w:szCs w:val="22"/>
    </w:rPr>
  </w:style>
  <w:style w:type="paragraph" w:customStyle="1" w:styleId="Untertitel1">
    <w:name w:val="Untertitel1"/>
    <w:basedOn w:val="Titel"/>
    <w:next w:val="Studien-Bachelor-Diplomarbeit"/>
    <w:qFormat/>
    <w:rsid w:val="00E17DFE"/>
    <w:pPr>
      <w:spacing w:before="360"/>
    </w:pPr>
    <w:rPr>
      <w:sz w:val="48"/>
    </w:rPr>
  </w:style>
  <w:style w:type="paragraph" w:styleId="Listenabsatz">
    <w:name w:val="List Paragraph"/>
    <w:basedOn w:val="Standard"/>
    <w:link w:val="ListenabsatzZchn"/>
    <w:uiPriority w:val="34"/>
    <w:qFormat/>
    <w:rsid w:val="00FC0396"/>
    <w:pPr>
      <w:ind w:left="720"/>
      <w:contextualSpacing/>
    </w:pPr>
  </w:style>
  <w:style w:type="paragraph" w:styleId="KeinLeerraum">
    <w:name w:val="No Spacing"/>
    <w:link w:val="KeinLeerraumZchn"/>
    <w:qFormat/>
    <w:rsid w:val="004327D5"/>
    <w:pPr>
      <w:spacing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4327D5"/>
    <w:rPr>
      <w:rFonts w:ascii="Arial" w:hAnsi="Arial"/>
      <w:sz w:val="22"/>
      <w:szCs w:val="22"/>
    </w:rPr>
  </w:style>
  <w:style w:type="table" w:customStyle="1" w:styleId="OSTTabelle">
    <w:name w:val="OST_Tabelle"/>
    <w:basedOn w:val="NormaleTabelle"/>
    <w:uiPriority w:val="99"/>
    <w:rsid w:val="004327D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12" w:space="0" w:color="6B3881"/>
        <w:left w:val="single" w:sz="12" w:space="0" w:color="6B3881"/>
        <w:bottom w:val="single" w:sz="12" w:space="0" w:color="6B3881"/>
        <w:right w:val="single" w:sz="12" w:space="0" w:color="6B3881"/>
        <w:insideH w:val="single" w:sz="12" w:space="0" w:color="6B3881"/>
        <w:insideV w:val="single" w:sz="12" w:space="0" w:color="6B3881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</w:style>
  <w:style w:type="character" w:customStyle="1" w:styleId="KeinLeerraumZchn">
    <w:name w:val="Kein Leerraum Zchn"/>
    <w:basedOn w:val="Absatz-Standardschriftart"/>
    <w:link w:val="KeinLeerraum"/>
    <w:rsid w:val="004327D5"/>
    <w:rPr>
      <w:rFonts w:asciiTheme="minorHAnsi" w:eastAsiaTheme="minorHAnsi" w:hAnsiTheme="minorHAnsi" w:cstheme="minorBidi"/>
      <w:szCs w:val="22"/>
      <w:lang w:eastAsia="en-US"/>
    </w:rPr>
  </w:style>
  <w:style w:type="table" w:styleId="Listentabelle3Akzent5">
    <w:name w:val="List Table 3 Accent 5"/>
    <w:basedOn w:val="NormaleTabelle"/>
    <w:uiPriority w:val="48"/>
    <w:rsid w:val="00CE398F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  <w:tblStylePr w:type="firstRow">
      <w:rPr>
        <w:rFonts w:asciiTheme="majorHAnsi" w:hAnsiTheme="majorHAnsi"/>
        <w:b/>
        <w:bCs/>
        <w:color w:val="auto"/>
      </w:rPr>
      <w:tblPr/>
      <w:tcPr>
        <w:shd w:val="clear" w:color="auto" w:fill="FBBA00"/>
      </w:tcPr>
    </w:tblStylePr>
    <w:tblStylePr w:type="lastRow">
      <w:rPr>
        <w:b/>
        <w:bCs/>
      </w:rPr>
      <w:tblPr/>
      <w:tcPr>
        <w:tcBorders>
          <w:top w:val="double" w:sz="4" w:space="0" w:color="C32E1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32E15" w:themeColor="accent5"/>
          <w:right w:val="single" w:sz="4" w:space="0" w:color="C32E15" w:themeColor="accent5"/>
        </w:tcBorders>
      </w:tcPr>
    </w:tblStylePr>
    <w:tblStylePr w:type="band1Horz">
      <w:tblPr/>
      <w:tcPr>
        <w:tcBorders>
          <w:top w:val="single" w:sz="4" w:space="0" w:color="C32E15" w:themeColor="accent5"/>
          <w:bottom w:val="single" w:sz="4" w:space="0" w:color="C32E1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32E15" w:themeColor="accent5"/>
          <w:left w:val="nil"/>
        </w:tcBorders>
      </w:tcPr>
    </w:tblStylePr>
    <w:tblStylePr w:type="swCell">
      <w:tblPr/>
      <w:tcPr>
        <w:tcBorders>
          <w:top w:val="double" w:sz="4" w:space="0" w:color="C32E15" w:themeColor="accent5"/>
          <w:right w:val="nil"/>
        </w:tcBorders>
      </w:tcPr>
    </w:tblStylePr>
  </w:style>
  <w:style w:type="paragraph" w:customStyle="1" w:styleId="Absatznummerierung1">
    <w:name w:val="Absatznummerierung 1"/>
    <w:basedOn w:val="berschrift1"/>
    <w:next w:val="Standard"/>
    <w:link w:val="Absatznummerierung1Zchn"/>
    <w:uiPriority w:val="7"/>
    <w:qFormat/>
    <w:rsid w:val="00CE398F"/>
    <w:pPr>
      <w:keepLines/>
      <w:numPr>
        <w:numId w:val="20"/>
      </w:numPr>
      <w:pBdr>
        <w:bottom w:val="none" w:sz="0" w:space="0" w:color="auto"/>
      </w:pBdr>
      <w:spacing w:before="360" w:after="240" w:line="259" w:lineRule="auto"/>
      <w:ind w:left="851" w:hanging="851"/>
      <w:jc w:val="both"/>
    </w:pPr>
    <w:rPr>
      <w:rFonts w:eastAsiaTheme="majorEastAsia" w:cs="Arial"/>
      <w:bCs/>
      <w:color w:val="191919" w:themeColor="text1"/>
      <w:kern w:val="0"/>
      <w:sz w:val="32"/>
      <w:szCs w:val="32"/>
      <w:lang w:eastAsia="en-US"/>
    </w:rPr>
  </w:style>
  <w:style w:type="character" w:customStyle="1" w:styleId="Absatznummerierung1Zchn">
    <w:name w:val="Absatznummerierung 1 Zchn"/>
    <w:basedOn w:val="Absatz-Standardschriftart"/>
    <w:link w:val="Absatznummerierung1"/>
    <w:uiPriority w:val="7"/>
    <w:rsid w:val="00CE398F"/>
    <w:rPr>
      <w:rFonts w:ascii="Arial" w:eastAsiaTheme="majorEastAsia" w:hAnsi="Arial" w:cs="Arial"/>
      <w:b/>
      <w:bCs/>
      <w:color w:val="191919" w:themeColor="text1"/>
      <w:sz w:val="32"/>
      <w:szCs w:val="32"/>
      <w:lang w:eastAsia="en-US"/>
    </w:rPr>
  </w:style>
  <w:style w:type="paragraph" w:customStyle="1" w:styleId="Haupttitel">
    <w:name w:val="Haupttitel"/>
    <w:basedOn w:val="Standard"/>
    <w:next w:val="Standard"/>
    <w:link w:val="HaupttitelZchn"/>
    <w:uiPriority w:val="2"/>
    <w:qFormat/>
    <w:rsid w:val="00B34A1B"/>
    <w:pPr>
      <w:spacing w:before="0" w:after="120" w:line="259" w:lineRule="auto"/>
      <w:jc w:val="both"/>
    </w:pPr>
    <w:rPr>
      <w:rFonts w:asciiTheme="minorHAnsi" w:eastAsiaTheme="minorHAnsi" w:hAnsiTheme="minorHAnsi" w:cstheme="minorBidi"/>
      <w:b/>
      <w:bCs/>
      <w:sz w:val="48"/>
      <w:szCs w:val="36"/>
      <w:lang w:eastAsia="en-US"/>
    </w:rPr>
  </w:style>
  <w:style w:type="character" w:customStyle="1" w:styleId="HaupttitelZchn">
    <w:name w:val="Haupttitel Zchn"/>
    <w:basedOn w:val="Absatz-Standardschriftart"/>
    <w:link w:val="Haupttitel"/>
    <w:uiPriority w:val="2"/>
    <w:rsid w:val="00B34A1B"/>
    <w:rPr>
      <w:rFonts w:asciiTheme="minorHAnsi" w:eastAsiaTheme="minorHAnsi" w:hAnsiTheme="minorHAnsi" w:cstheme="minorBidi"/>
      <w:b/>
      <w:bCs/>
      <w:sz w:val="48"/>
      <w:szCs w:val="36"/>
      <w:lang w:eastAsia="en-US"/>
    </w:rPr>
  </w:style>
  <w:style w:type="paragraph" w:customStyle="1" w:styleId="Untertitel">
    <w:name w:val="Untertitel_"/>
    <w:basedOn w:val="Standard"/>
    <w:link w:val="UntertitelZchn"/>
    <w:rsid w:val="00B34A1B"/>
    <w:pPr>
      <w:spacing w:before="0" w:after="1080" w:line="259" w:lineRule="auto"/>
      <w:jc w:val="both"/>
    </w:pPr>
    <w:rPr>
      <w:rFonts w:asciiTheme="minorHAnsi" w:eastAsiaTheme="minorHAnsi" w:hAnsiTheme="minorHAnsi" w:cstheme="minorBidi"/>
      <w:sz w:val="32"/>
      <w:szCs w:val="32"/>
      <w:lang w:eastAsia="en-US"/>
    </w:rPr>
  </w:style>
  <w:style w:type="character" w:customStyle="1" w:styleId="UntertitelZchn">
    <w:name w:val="Untertitel_ Zchn"/>
    <w:basedOn w:val="Absatz-Standardschriftart"/>
    <w:link w:val="Untertitel"/>
    <w:rsid w:val="00B34A1B"/>
    <w:rPr>
      <w:rFonts w:asciiTheme="minorHAnsi" w:eastAsiaTheme="minorHAnsi" w:hAnsiTheme="minorHAnsi" w:cstheme="minorBidi"/>
      <w:sz w:val="32"/>
      <w:szCs w:val="32"/>
      <w:lang w:eastAsia="en-US"/>
    </w:rPr>
  </w:style>
  <w:style w:type="table" w:styleId="Gitternetztabelle3">
    <w:name w:val="Grid Table 3"/>
    <w:basedOn w:val="NormaleTabelle"/>
    <w:uiPriority w:val="48"/>
    <w:rsid w:val="0068415B"/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Gitternetztabelle1hell">
    <w:name w:val="Grid Table 1 Light"/>
    <w:basedOn w:val="NormaleTabelle"/>
    <w:uiPriority w:val="46"/>
    <w:rsid w:val="00AC7CBF"/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NichtaufgelsteErwhnung">
    <w:name w:val="Unresolved Mention"/>
    <w:basedOn w:val="Absatz-Standardschriftart"/>
    <w:uiPriority w:val="99"/>
    <w:semiHidden/>
    <w:unhideWhenUsed/>
    <w:rsid w:val="008A29D4"/>
    <w:rPr>
      <w:color w:val="605E5C"/>
      <w:shd w:val="clear" w:color="auto" w:fill="E1DFDD"/>
    </w:rPr>
  </w:style>
  <w:style w:type="table" w:customStyle="1" w:styleId="Tabellenraster1">
    <w:name w:val="Tabellenraster1"/>
    <w:basedOn w:val="NormaleTabelle"/>
    <w:next w:val="Tabellenraster"/>
    <w:uiPriority w:val="39"/>
    <w:rsid w:val="00DE26F1"/>
    <w:rPr>
      <w:rFonts w:ascii="Arial" w:eastAsiaTheme="minorHAnsi" w:hAnsi="Arial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8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23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5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22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3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8246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4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22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16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88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fontTable" Target="fontTable.xml"/><Relationship Id="rId8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im.gehrig\Downloads\Dokumentvorlage_kurz-v10.dotx" TargetMode="External"/></Relationships>
</file>

<file path=word/theme/theme1.xml><?xml version="1.0" encoding="utf-8"?>
<a:theme xmlns:a="http://schemas.openxmlformats.org/drawingml/2006/main" name="OST">
  <a:themeElements>
    <a:clrScheme name="Benutzerdefiniert 19">
      <a:dk1>
        <a:srgbClr val="191919"/>
      </a:dk1>
      <a:lt1>
        <a:srgbClr val="FFFFFF"/>
      </a:lt1>
      <a:dk2>
        <a:srgbClr val="8C195F"/>
      </a:dk2>
      <a:lt2>
        <a:srgbClr val="C6C6C6"/>
      </a:lt2>
      <a:accent1>
        <a:srgbClr val="6B3881"/>
      </a:accent1>
      <a:accent2>
        <a:srgbClr val="D0A9D0"/>
      </a:accent2>
      <a:accent3>
        <a:srgbClr val="007E6B"/>
      </a:accent3>
      <a:accent4>
        <a:srgbClr val="A7D5C2"/>
      </a:accent4>
      <a:accent5>
        <a:srgbClr val="C32E15"/>
      </a:accent5>
      <a:accent6>
        <a:srgbClr val="F39A8B"/>
      </a:accent6>
      <a:hlink>
        <a:srgbClr val="D72864"/>
      </a:hlink>
      <a:folHlink>
        <a:srgbClr val="8C195F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28575"/>
        <a:effectLst/>
      </a:spPr>
      <a:bodyPr rtlCol="0" anchor="t"/>
      <a:lstStyle>
        <a:defPPr algn="l">
          <a:defRPr sz="1400" dirty="0">
            <a:solidFill>
              <a:schemeClr val="tx1"/>
            </a:solidFill>
          </a:defRPr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0" tIns="0" rIns="0" bIns="0" rtlCol="0">
        <a:normAutofit lnSpcReduction="10000"/>
      </a:bodyPr>
      <a:lstStyle>
        <a:defPPr marL="252000" indent="-252000" algn="l">
          <a:spcAft>
            <a:spcPts val="600"/>
          </a:spcAft>
          <a:buClr>
            <a:schemeClr val="tx2"/>
          </a:buClr>
          <a:buFont typeface="Arial" panose="020B0604020202020204" pitchFamily="34" charset="0"/>
          <a:buChar char="•"/>
          <a:defRPr sz="2000" dirty="0" err="1" smtClean="0">
            <a:ea typeface="Roboto Medium" panose="02000000000000000000" pitchFamily="2" charset="0"/>
          </a:defRPr>
        </a:defPPr>
      </a:lstStyle>
    </a:txDef>
  </a:objectDefaults>
  <a:extraClrSchemeLst>
    <a:extraClrScheme>
      <a:clrScheme name="OST - Farben">
        <a:dk1>
          <a:srgbClr val="191919"/>
        </a:dk1>
        <a:lt1>
          <a:srgbClr val="FFFFFF"/>
        </a:lt1>
        <a:dk2>
          <a:srgbClr val="8C195F"/>
        </a:dk2>
        <a:lt2>
          <a:srgbClr val="D72864"/>
        </a:lt2>
        <a:accent1>
          <a:srgbClr val="56276D"/>
        </a:accent1>
        <a:accent2>
          <a:srgbClr val="C397C4"/>
        </a:accent2>
        <a:accent3>
          <a:srgbClr val="146C58"/>
        </a:accent3>
        <a:accent4>
          <a:srgbClr val="99CCB5"/>
        </a:accent4>
        <a:accent5>
          <a:srgbClr val="B21D19"/>
        </a:accent5>
        <a:accent6>
          <a:srgbClr val="EC867B"/>
        </a:accent6>
        <a:hlink>
          <a:srgbClr val="191919"/>
        </a:hlink>
        <a:folHlink>
          <a:srgbClr val="191919"/>
        </a:folHlink>
      </a:clrScheme>
      <a:clrMap bg1="lt1" tx1="dk1" bg2="lt2" tx2="dk2" accent1="accent1" accent2="accent2" accent3="accent3" accent4="accent4" accent5="accent5" accent6="accent6" hlink="hlink" folHlink="folHlink"/>
    </a:extraClrScheme>
  </a:extraClrSchemeLst>
  <a:custClrLst>
    <a:custClr name="OST Violett">
      <a:srgbClr val="9560A4"/>
    </a:custClr>
    <a:custClr name="OST Grün">
      <a:srgbClr val="1DAF8E"/>
    </a:custClr>
    <a:custClr name="OST Rot">
      <a:srgbClr val="E84E0F"/>
    </a:custClr>
    <a:custClr name="OST Blau">
      <a:srgbClr val="0086CD"/>
    </a:custClr>
    <a:custClr name="OST Orange">
      <a:srgbClr val="FBBA00"/>
    </a:custClr>
    <a:custClr name="Weiss">
      <a:srgbClr val="FFFFFF"/>
    </a:custClr>
    <a:custClr name="Weiss">
      <a:srgbClr val="FFFFFF"/>
    </a:custClr>
    <a:custClr name="OST Schwarz">
      <a:srgbClr val="191919"/>
    </a:custClr>
    <a:custClr name="OST Brombeer">
      <a:srgbClr val="8C195F"/>
    </a:custClr>
    <a:custClr name="OST Himbeer">
      <a:srgbClr val="D72864"/>
    </a:custClr>
    <a:custClr name="OST Dunkelviolett">
      <a:srgbClr val="6B3881"/>
    </a:custClr>
    <a:custClr name="OST Dunkelgrün">
      <a:srgbClr val="007E6B"/>
    </a:custClr>
    <a:custClr name="OST Dunkelrot">
      <a:srgbClr val="C32E15"/>
    </a:custClr>
    <a:custClr name="OST Dunkelblau">
      <a:srgbClr val="0073B0"/>
    </a:custClr>
    <a:custClr name="OST Dunkelorange">
      <a:srgbClr val="D18F00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OST Hellviolett">
      <a:srgbClr val="D0A9D0"/>
    </a:custClr>
    <a:custClr name="OST Hellgrün">
      <a:srgbClr val="A7D5C2"/>
    </a:custClr>
    <a:custClr name="OST Hellrot">
      <a:srgbClr val="F39A8B"/>
    </a:custClr>
    <a:custClr name="OST Hellblau">
      <a:srgbClr val="5FBFED"/>
    </a:custClr>
    <a:custClr name="OST Hellorange">
      <a:srgbClr val="FDD6A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</a:custClrLst>
  <a:extLst>
    <a:ext uri="{05A4C25C-085E-4340-85A3-A5531E510DB2}">
      <thm15:themeFamily xmlns:thm15="http://schemas.microsoft.com/office/thememl/2012/main" name="OST" id="{097EE10A-BB01-430A-AF2A-E9E1B5BE882F}" vid="{65FB7D04-1B44-4781-B780-4B9C1F2B908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 2006"/>
</file>

<file path=customXml/itemProps1.xml><?xml version="1.0" encoding="utf-8"?>
<ds:datastoreItem xmlns:ds="http://schemas.openxmlformats.org/officeDocument/2006/customXml" ds:itemID="{567A8E90-6B2E-477E-8A86-4AC0555FB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Dokumentvorlage_kurz-v10</Template>
  <TotalTime>0</TotalTime>
  <Pages>17</Pages>
  <Words>1787</Words>
  <Characters>11264</Characters>
  <Application>Microsoft Office Word</Application>
  <DocSecurity>0</DocSecurity>
  <Lines>93</Lines>
  <Paragraphs>26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FEM-Analyse eines Druckbehälters</vt:lpstr>
      <vt:lpstr>Titel</vt:lpstr>
    </vt:vector>
  </TitlesOfParts>
  <Manager>OST RJ</Manager>
  <Company>Ostschweizer Fachhochschule</Company>
  <LinksUpToDate>false</LinksUpToDate>
  <CharactersWithSpaces>13025</CharactersWithSpaces>
  <SharedDoc>false</SharedDoc>
  <HLinks>
    <vt:vector size="312" baseType="variant">
      <vt:variant>
        <vt:i4>1376315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_Toc163016826</vt:lpwstr>
      </vt:variant>
      <vt:variant>
        <vt:i4>1376315</vt:i4>
      </vt:variant>
      <vt:variant>
        <vt:i4>323</vt:i4>
      </vt:variant>
      <vt:variant>
        <vt:i4>0</vt:i4>
      </vt:variant>
      <vt:variant>
        <vt:i4>5</vt:i4>
      </vt:variant>
      <vt:variant>
        <vt:lpwstr/>
      </vt:variant>
      <vt:variant>
        <vt:lpwstr>_Toc163016824</vt:lpwstr>
      </vt:variant>
      <vt:variant>
        <vt:i4>1376315</vt:i4>
      </vt:variant>
      <vt:variant>
        <vt:i4>317</vt:i4>
      </vt:variant>
      <vt:variant>
        <vt:i4>0</vt:i4>
      </vt:variant>
      <vt:variant>
        <vt:i4>5</vt:i4>
      </vt:variant>
      <vt:variant>
        <vt:lpwstr/>
      </vt:variant>
      <vt:variant>
        <vt:lpwstr>_Toc163016823</vt:lpwstr>
      </vt:variant>
      <vt:variant>
        <vt:i4>1376315</vt:i4>
      </vt:variant>
      <vt:variant>
        <vt:i4>311</vt:i4>
      </vt:variant>
      <vt:variant>
        <vt:i4>0</vt:i4>
      </vt:variant>
      <vt:variant>
        <vt:i4>5</vt:i4>
      </vt:variant>
      <vt:variant>
        <vt:lpwstr/>
      </vt:variant>
      <vt:variant>
        <vt:lpwstr>_Toc163016822</vt:lpwstr>
      </vt:variant>
      <vt:variant>
        <vt:i4>1835067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_Toc205259901</vt:lpwstr>
      </vt:variant>
      <vt:variant>
        <vt:i4>1835067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_Toc205259900</vt:lpwstr>
      </vt:variant>
      <vt:variant>
        <vt:i4>1376314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_Toc205259899</vt:lpwstr>
      </vt:variant>
      <vt:variant>
        <vt:i4>1376314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_Toc205259898</vt:lpwstr>
      </vt:variant>
      <vt:variant>
        <vt:i4>1376314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_Toc205259897</vt:lpwstr>
      </vt:variant>
      <vt:variant>
        <vt:i4>1376314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_Toc205259896</vt:lpwstr>
      </vt:variant>
      <vt:variant>
        <vt:i4>1376314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_Toc205259895</vt:lpwstr>
      </vt:variant>
      <vt:variant>
        <vt:i4>1376314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_Toc205259894</vt:lpwstr>
      </vt:variant>
      <vt:variant>
        <vt:i4>1376314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_Toc205259893</vt:lpwstr>
      </vt:variant>
      <vt:variant>
        <vt:i4>1376314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_Toc205259892</vt:lpwstr>
      </vt:variant>
      <vt:variant>
        <vt:i4>1376314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_Toc205259891</vt:lpwstr>
      </vt:variant>
      <vt:variant>
        <vt:i4>1376314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_Toc205259890</vt:lpwstr>
      </vt:variant>
      <vt:variant>
        <vt:i4>1310778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_Toc205259889</vt:lpwstr>
      </vt:variant>
      <vt:variant>
        <vt:i4>1310778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_Toc205259888</vt:lpwstr>
      </vt:variant>
      <vt:variant>
        <vt:i4>1310778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_Toc205259887</vt:lpwstr>
      </vt:variant>
      <vt:variant>
        <vt:i4>1310778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_Toc205259886</vt:lpwstr>
      </vt:variant>
      <vt:variant>
        <vt:i4>1310778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_Toc205259885</vt:lpwstr>
      </vt:variant>
      <vt:variant>
        <vt:i4>1310778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_Toc205259884</vt:lpwstr>
      </vt:variant>
      <vt:variant>
        <vt:i4>1310778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_Toc205259883</vt:lpwstr>
      </vt:variant>
      <vt:variant>
        <vt:i4>1310778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_Toc205259882</vt:lpwstr>
      </vt:variant>
      <vt:variant>
        <vt:i4>1310778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_Toc205259881</vt:lpwstr>
      </vt:variant>
      <vt:variant>
        <vt:i4>1310778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_Toc205259880</vt:lpwstr>
      </vt:variant>
      <vt:variant>
        <vt:i4>1769530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_Toc205259879</vt:lpwstr>
      </vt:variant>
      <vt:variant>
        <vt:i4>1769530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_Toc205259878</vt:lpwstr>
      </vt:variant>
      <vt:variant>
        <vt:i4>1769530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_Toc205259877</vt:lpwstr>
      </vt:variant>
      <vt:variant>
        <vt:i4>1769530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_Toc205259876</vt:lpwstr>
      </vt:variant>
      <vt:variant>
        <vt:i4>1769530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_Toc205259875</vt:lpwstr>
      </vt:variant>
      <vt:variant>
        <vt:i4>1769530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_Toc205259874</vt:lpwstr>
      </vt:variant>
      <vt:variant>
        <vt:i4>1769530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_Toc205259873</vt:lpwstr>
      </vt:variant>
      <vt:variant>
        <vt:i4>1769530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_Toc205259872</vt:lpwstr>
      </vt:variant>
      <vt:variant>
        <vt:i4>1769530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_Toc205259871</vt:lpwstr>
      </vt:variant>
      <vt:variant>
        <vt:i4>1769530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_Toc205259870</vt:lpwstr>
      </vt:variant>
      <vt:variant>
        <vt:i4>1703994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_Toc205259869</vt:lpwstr>
      </vt:variant>
      <vt:variant>
        <vt:i4>1703994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_Toc205259868</vt:lpwstr>
      </vt:variant>
      <vt:variant>
        <vt:i4>1703994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_Toc205259867</vt:lpwstr>
      </vt:variant>
      <vt:variant>
        <vt:i4>1703994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_Toc205259866</vt:lpwstr>
      </vt:variant>
      <vt:variant>
        <vt:i4>1703994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_Toc205259865</vt:lpwstr>
      </vt:variant>
      <vt:variant>
        <vt:i4>1703994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_Toc205259864</vt:lpwstr>
      </vt:variant>
      <vt:variant>
        <vt:i4>1703994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_Toc205259863</vt:lpwstr>
      </vt:variant>
      <vt:variant>
        <vt:i4>1703994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_Toc205259862</vt:lpwstr>
      </vt:variant>
      <vt:variant>
        <vt:i4>1703994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_Toc205259861</vt:lpwstr>
      </vt:variant>
      <vt:variant>
        <vt:i4>1703994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_Toc205259860</vt:lpwstr>
      </vt:variant>
      <vt:variant>
        <vt:i4>1638458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_Toc205259859</vt:lpwstr>
      </vt:variant>
      <vt:variant>
        <vt:i4>1638458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_Toc205259858</vt:lpwstr>
      </vt:variant>
      <vt:variant>
        <vt:i4>1638458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_Toc205259857</vt:lpwstr>
      </vt:variant>
      <vt:variant>
        <vt:i4>1638458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_Toc205259856</vt:lpwstr>
      </vt:variant>
      <vt:variant>
        <vt:i4>1638458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_Toc205259855</vt:lpwstr>
      </vt:variant>
      <vt:variant>
        <vt:i4>589918</vt:i4>
      </vt:variant>
      <vt:variant>
        <vt:i4>21</vt:i4>
      </vt:variant>
      <vt:variant>
        <vt:i4>0</vt:i4>
      </vt:variant>
      <vt:variant>
        <vt:i4>5</vt:i4>
      </vt:variant>
      <vt:variant>
        <vt:lpwstr>http://www.google.ch/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FEM-Analyse eines Druckbehälters</dc:title>
  <dc:subject>Tim Gehrig, 24.04.2022</dc:subject>
  <dc:creator>Vorname Nachname</dc:creator>
  <cp:lastModifiedBy>Tim Gehrig</cp:lastModifiedBy>
  <cp:revision>929</cp:revision>
  <cp:lastPrinted>2022-04-24T21:21:00Z</cp:lastPrinted>
  <dcterms:created xsi:type="dcterms:W3CDTF">2022-04-20T19:19:00Z</dcterms:created>
  <dcterms:modified xsi:type="dcterms:W3CDTF">2022-06-30T08:18:00Z</dcterms:modified>
  <cp:category>Projekt- / Studienarbeit HS/FS xx/yy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1.0</vt:lpwstr>
  </property>
  <property fmtid="{D5CDD505-2E9C-101B-9397-08002B2CF9AE}" pid="3" name="Kürzel">
    <vt:lpwstr>STUD</vt:lpwstr>
  </property>
  <property fmtid="{D5CDD505-2E9C-101B-9397-08002B2CF9AE}" pid="4" name="Studiengang">
    <vt:lpwstr>Studiengang</vt:lpwstr>
  </property>
</Properties>
</file>